
<file path=[Content_Types].xml><?xml version="1.0" encoding="utf-8"?>
<Types xmlns="http://schemas.openxmlformats.org/package/2006/content-types">
  <Default Extension="bin" ContentType="application/vnd.ms-word.attachedToolbars"/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2C44B0" w14:textId="6F53240D" w:rsidR="0063513E" w:rsidRPr="00AD124E" w:rsidRDefault="003B2B50" w:rsidP="0063513E">
      <w:pPr>
        <w:tabs>
          <w:tab w:val="left" w:pos="3422"/>
          <w:tab w:val="center" w:pos="4680"/>
        </w:tabs>
        <w:rPr>
          <w:rFonts w:eastAsia="Times New Roman"/>
          <w:sz w:val="24"/>
          <w:szCs w:val="24"/>
          <w:lang w:val="en-US"/>
        </w:rPr>
      </w:pPr>
      <w:r w:rsidRPr="00AD124E">
        <w:rPr>
          <w:b/>
          <w:sz w:val="24"/>
          <w:szCs w:val="24"/>
        </w:rPr>
        <w:t xml:space="preserve">Additional file </w:t>
      </w:r>
      <w:r w:rsidR="00C5020A">
        <w:rPr>
          <w:b/>
          <w:sz w:val="24"/>
          <w:szCs w:val="24"/>
        </w:rPr>
        <w:t>2</w:t>
      </w:r>
      <w:bookmarkStart w:id="0" w:name="_GoBack"/>
      <w:bookmarkEnd w:id="0"/>
      <w:r w:rsidRPr="00AD124E">
        <w:rPr>
          <w:b/>
          <w:sz w:val="24"/>
          <w:szCs w:val="24"/>
        </w:rPr>
        <w:t>:</w:t>
      </w:r>
      <w:r w:rsidRPr="00AD124E">
        <w:rPr>
          <w:sz w:val="24"/>
          <w:szCs w:val="24"/>
        </w:rPr>
        <w:t xml:space="preserve"> </w:t>
      </w:r>
      <w:r w:rsidRPr="00AD124E">
        <w:rPr>
          <w:b/>
          <w:sz w:val="24"/>
          <w:szCs w:val="24"/>
        </w:rPr>
        <w:t>Table S</w:t>
      </w:r>
      <w:r w:rsidR="00C5020A">
        <w:rPr>
          <w:b/>
          <w:sz w:val="24"/>
          <w:szCs w:val="24"/>
        </w:rPr>
        <w:t>2</w:t>
      </w:r>
      <w:r w:rsidRPr="00AD124E">
        <w:rPr>
          <w:b/>
          <w:sz w:val="24"/>
          <w:szCs w:val="24"/>
        </w:rPr>
        <w:t xml:space="preserve">. </w:t>
      </w:r>
      <w:r w:rsidR="0063513E" w:rsidRPr="00AD124E">
        <w:rPr>
          <w:rFonts w:eastAsia="Times New Roman"/>
          <w:sz w:val="24"/>
          <w:szCs w:val="24"/>
          <w:lang w:val="en-US"/>
        </w:rPr>
        <w:t xml:space="preserve">Sociodemographic profile of the </w:t>
      </w:r>
      <w:r w:rsidR="00932D4B" w:rsidRPr="00AD124E">
        <w:rPr>
          <w:rFonts w:eastAsia="Times New Roman"/>
          <w:i/>
          <w:iCs/>
          <w:sz w:val="24"/>
          <w:szCs w:val="24"/>
          <w:lang w:val="en-US"/>
        </w:rPr>
        <w:t>Manobo</w:t>
      </w:r>
      <w:r w:rsidR="00932D4B" w:rsidRPr="00AD124E">
        <w:rPr>
          <w:rFonts w:eastAsia="Times New Roman"/>
          <w:sz w:val="24"/>
          <w:szCs w:val="24"/>
          <w:lang w:val="en-US"/>
        </w:rPr>
        <w:t xml:space="preserve"> </w:t>
      </w:r>
      <w:r w:rsidR="0063513E" w:rsidRPr="00AD124E">
        <w:rPr>
          <w:rFonts w:eastAsia="Times New Roman"/>
          <w:sz w:val="24"/>
          <w:szCs w:val="24"/>
          <w:lang w:val="en-US"/>
        </w:rPr>
        <w:t xml:space="preserve">respondents in </w:t>
      </w:r>
      <w:r w:rsidR="00932D4B" w:rsidRPr="00AD124E">
        <w:rPr>
          <w:rFonts w:eastAsia="Times New Roman"/>
          <w:sz w:val="24"/>
          <w:szCs w:val="24"/>
          <w:lang w:val="en-US"/>
        </w:rPr>
        <w:t>Sibagat, Esperanza and Bayugan City, Agusan del Sur.</w:t>
      </w:r>
    </w:p>
    <w:tbl>
      <w:tblPr>
        <w:tblW w:w="14007" w:type="dxa"/>
        <w:tblLook w:val="04A0" w:firstRow="1" w:lastRow="0" w:firstColumn="1" w:lastColumn="0" w:noHBand="0" w:noVBand="1"/>
      </w:tblPr>
      <w:tblGrid>
        <w:gridCol w:w="2381"/>
        <w:gridCol w:w="3059"/>
        <w:gridCol w:w="651"/>
        <w:gridCol w:w="912"/>
        <w:gridCol w:w="1060"/>
        <w:gridCol w:w="651"/>
        <w:gridCol w:w="912"/>
        <w:gridCol w:w="1060"/>
        <w:gridCol w:w="651"/>
        <w:gridCol w:w="912"/>
        <w:gridCol w:w="1060"/>
        <w:gridCol w:w="698"/>
      </w:tblGrid>
      <w:tr w:rsidR="0063513E" w:rsidRPr="00AD124E" w14:paraId="45DF96D1" w14:textId="77777777" w:rsidTr="005B0C4A">
        <w:trPr>
          <w:trHeight w:val="276"/>
        </w:trPr>
        <w:tc>
          <w:tcPr>
            <w:tcW w:w="2381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3EDB5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b/>
                <w:bCs/>
                <w:sz w:val="20"/>
                <w:lang w:val="en-US"/>
              </w:rPr>
            </w:pPr>
            <w:r w:rsidRPr="00AD124E">
              <w:rPr>
                <w:rFonts w:eastAsia="Times New Roman"/>
                <w:b/>
                <w:bCs/>
                <w:sz w:val="20"/>
                <w:lang w:val="en-US"/>
              </w:rPr>
              <w:t>Variable</w:t>
            </w:r>
          </w:p>
        </w:tc>
        <w:tc>
          <w:tcPr>
            <w:tcW w:w="3059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2E88F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b/>
                <w:bCs/>
                <w:sz w:val="20"/>
                <w:lang w:val="en-US"/>
              </w:rPr>
            </w:pPr>
            <w:r w:rsidRPr="00AD124E">
              <w:rPr>
                <w:rFonts w:eastAsia="Times New Roman"/>
                <w:b/>
                <w:bCs/>
                <w:sz w:val="20"/>
                <w:lang w:val="en-US"/>
              </w:rPr>
              <w:t>Categories</w:t>
            </w:r>
          </w:p>
        </w:tc>
        <w:tc>
          <w:tcPr>
            <w:tcW w:w="7869" w:type="dxa"/>
            <w:gridSpan w:val="9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08B72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b/>
                <w:bCs/>
                <w:sz w:val="20"/>
                <w:lang w:val="en-US"/>
              </w:rPr>
            </w:pPr>
            <w:r w:rsidRPr="00AD124E">
              <w:rPr>
                <w:rFonts w:eastAsia="Times New Roman"/>
                <w:b/>
                <w:bCs/>
                <w:sz w:val="20"/>
                <w:lang w:val="en-US"/>
              </w:rPr>
              <w:t>No of Persons</w:t>
            </w:r>
          </w:p>
        </w:tc>
        <w:tc>
          <w:tcPr>
            <w:tcW w:w="698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2518E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Total</w:t>
            </w:r>
          </w:p>
        </w:tc>
      </w:tr>
      <w:tr w:rsidR="0063513E" w:rsidRPr="00AD124E" w14:paraId="149626BD" w14:textId="77777777" w:rsidTr="005B0C4A">
        <w:trPr>
          <w:trHeight w:val="276"/>
        </w:trPr>
        <w:tc>
          <w:tcPr>
            <w:tcW w:w="238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DA9AEC9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b/>
                <w:bCs/>
                <w:sz w:val="20"/>
                <w:lang w:val="en-US"/>
              </w:rPr>
            </w:pPr>
          </w:p>
        </w:tc>
        <w:tc>
          <w:tcPr>
            <w:tcW w:w="3059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1A32D35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b/>
                <w:bCs/>
                <w:sz w:val="20"/>
                <w:lang w:val="en-US"/>
              </w:rPr>
            </w:pPr>
          </w:p>
        </w:tc>
        <w:tc>
          <w:tcPr>
            <w:tcW w:w="2623" w:type="dxa"/>
            <w:gridSpan w:val="3"/>
            <w:shd w:val="clear" w:color="auto" w:fill="auto"/>
            <w:noWrap/>
            <w:vAlign w:val="center"/>
            <w:hideMark/>
          </w:tcPr>
          <w:p w14:paraId="4C0A4270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b/>
                <w:bCs/>
                <w:sz w:val="20"/>
                <w:lang w:val="en-US"/>
              </w:rPr>
            </w:pPr>
            <w:r w:rsidRPr="00AD124E">
              <w:rPr>
                <w:rFonts w:eastAsia="Times New Roman"/>
                <w:b/>
                <w:bCs/>
                <w:sz w:val="20"/>
                <w:lang w:val="en-US"/>
              </w:rPr>
              <w:t>Sibagat</w:t>
            </w:r>
          </w:p>
        </w:tc>
        <w:tc>
          <w:tcPr>
            <w:tcW w:w="2623" w:type="dxa"/>
            <w:gridSpan w:val="3"/>
            <w:shd w:val="clear" w:color="auto" w:fill="auto"/>
            <w:noWrap/>
            <w:vAlign w:val="center"/>
            <w:hideMark/>
          </w:tcPr>
          <w:p w14:paraId="40A3AA04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b/>
                <w:bCs/>
                <w:sz w:val="20"/>
                <w:lang w:val="en-US"/>
              </w:rPr>
            </w:pPr>
            <w:r w:rsidRPr="00AD124E">
              <w:rPr>
                <w:rFonts w:eastAsia="Times New Roman"/>
                <w:b/>
                <w:bCs/>
                <w:sz w:val="20"/>
                <w:lang w:val="en-US"/>
              </w:rPr>
              <w:t>Esperanza</w:t>
            </w:r>
          </w:p>
        </w:tc>
        <w:tc>
          <w:tcPr>
            <w:tcW w:w="2623" w:type="dxa"/>
            <w:gridSpan w:val="3"/>
            <w:shd w:val="clear" w:color="auto" w:fill="auto"/>
            <w:noWrap/>
            <w:vAlign w:val="center"/>
            <w:hideMark/>
          </w:tcPr>
          <w:p w14:paraId="61BE216F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b/>
                <w:bCs/>
                <w:sz w:val="20"/>
                <w:lang w:val="en-US"/>
              </w:rPr>
            </w:pPr>
            <w:r w:rsidRPr="00AD124E">
              <w:rPr>
                <w:rFonts w:eastAsia="Times New Roman"/>
                <w:b/>
                <w:bCs/>
                <w:sz w:val="20"/>
                <w:lang w:val="en-US"/>
              </w:rPr>
              <w:t>Bayugan City</w:t>
            </w:r>
          </w:p>
        </w:tc>
        <w:tc>
          <w:tcPr>
            <w:tcW w:w="69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6159230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sz w:val="20"/>
                <w:lang w:val="en-US"/>
              </w:rPr>
            </w:pPr>
          </w:p>
        </w:tc>
      </w:tr>
      <w:tr w:rsidR="0063513E" w:rsidRPr="00AD124E" w14:paraId="45BE66A6" w14:textId="77777777" w:rsidTr="005B0C4A">
        <w:trPr>
          <w:trHeight w:val="276"/>
        </w:trPr>
        <w:tc>
          <w:tcPr>
            <w:tcW w:w="238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F58D855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sz w:val="20"/>
                <w:lang w:val="en-US"/>
              </w:rPr>
            </w:pPr>
          </w:p>
        </w:tc>
        <w:tc>
          <w:tcPr>
            <w:tcW w:w="3059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E700D24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sz w:val="20"/>
                <w:lang w:val="en-US"/>
              </w:rPr>
            </w:pPr>
          </w:p>
        </w:tc>
        <w:tc>
          <w:tcPr>
            <w:tcW w:w="6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51D3B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Male</w:t>
            </w:r>
          </w:p>
        </w:tc>
        <w:tc>
          <w:tcPr>
            <w:tcW w:w="91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F43B7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Female</w:t>
            </w:r>
          </w:p>
        </w:tc>
        <w:tc>
          <w:tcPr>
            <w:tcW w:w="10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590CF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i/>
                <w:iCs/>
                <w:sz w:val="20"/>
                <w:lang w:val="en-US"/>
              </w:rPr>
            </w:pPr>
            <w:r w:rsidRPr="00AD124E">
              <w:rPr>
                <w:rFonts w:eastAsia="Times New Roman"/>
                <w:i/>
                <w:iCs/>
                <w:sz w:val="20"/>
                <w:lang w:val="en-US"/>
              </w:rPr>
              <w:t>Subtotal</w:t>
            </w:r>
          </w:p>
        </w:tc>
        <w:tc>
          <w:tcPr>
            <w:tcW w:w="6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11A0F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Male</w:t>
            </w:r>
          </w:p>
        </w:tc>
        <w:tc>
          <w:tcPr>
            <w:tcW w:w="91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18884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Female</w:t>
            </w:r>
          </w:p>
        </w:tc>
        <w:tc>
          <w:tcPr>
            <w:tcW w:w="10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F0C57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i/>
                <w:iCs/>
                <w:sz w:val="20"/>
                <w:lang w:val="en-US"/>
              </w:rPr>
            </w:pPr>
            <w:r w:rsidRPr="00AD124E">
              <w:rPr>
                <w:rFonts w:eastAsia="Times New Roman"/>
                <w:i/>
                <w:iCs/>
                <w:sz w:val="20"/>
                <w:lang w:val="en-US"/>
              </w:rPr>
              <w:t>Subtotal</w:t>
            </w:r>
          </w:p>
        </w:tc>
        <w:tc>
          <w:tcPr>
            <w:tcW w:w="6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93E05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Male</w:t>
            </w:r>
          </w:p>
        </w:tc>
        <w:tc>
          <w:tcPr>
            <w:tcW w:w="91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D2C8B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Female</w:t>
            </w:r>
          </w:p>
        </w:tc>
        <w:tc>
          <w:tcPr>
            <w:tcW w:w="10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2AB89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i/>
                <w:iCs/>
                <w:sz w:val="20"/>
                <w:lang w:val="en-US"/>
              </w:rPr>
            </w:pPr>
            <w:r w:rsidRPr="00AD124E">
              <w:rPr>
                <w:rFonts w:eastAsia="Times New Roman"/>
                <w:i/>
                <w:iCs/>
                <w:sz w:val="20"/>
                <w:lang w:val="en-US"/>
              </w:rPr>
              <w:t>Subtotal</w:t>
            </w:r>
          </w:p>
        </w:tc>
        <w:tc>
          <w:tcPr>
            <w:tcW w:w="69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CFB74D9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sz w:val="20"/>
                <w:lang w:val="en-US"/>
              </w:rPr>
            </w:pPr>
          </w:p>
        </w:tc>
      </w:tr>
      <w:tr w:rsidR="0063513E" w:rsidRPr="00AD124E" w14:paraId="28257EC1" w14:textId="77777777" w:rsidTr="005B0C4A">
        <w:trPr>
          <w:trHeight w:val="276"/>
        </w:trPr>
        <w:tc>
          <w:tcPr>
            <w:tcW w:w="2381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4C286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b/>
                <w:bCs/>
                <w:sz w:val="20"/>
                <w:lang w:val="en-US"/>
              </w:rPr>
            </w:pPr>
            <w:r w:rsidRPr="00AD124E">
              <w:rPr>
                <w:rFonts w:eastAsia="Times New Roman"/>
                <w:b/>
                <w:bCs/>
                <w:sz w:val="20"/>
                <w:lang w:val="en-US"/>
              </w:rPr>
              <w:t>Informant Category</w:t>
            </w:r>
          </w:p>
        </w:tc>
        <w:tc>
          <w:tcPr>
            <w:tcW w:w="305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76ECF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Tribal Chieftain (Datu)</w:t>
            </w:r>
          </w:p>
        </w:tc>
        <w:tc>
          <w:tcPr>
            <w:tcW w:w="6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2FD1F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8</w:t>
            </w:r>
          </w:p>
        </w:tc>
        <w:tc>
          <w:tcPr>
            <w:tcW w:w="91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58D44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1</w:t>
            </w:r>
          </w:p>
        </w:tc>
        <w:tc>
          <w:tcPr>
            <w:tcW w:w="10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93F0D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9</w:t>
            </w:r>
          </w:p>
        </w:tc>
        <w:tc>
          <w:tcPr>
            <w:tcW w:w="6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484ED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11</w:t>
            </w:r>
          </w:p>
        </w:tc>
        <w:tc>
          <w:tcPr>
            <w:tcW w:w="91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C6293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1</w:t>
            </w:r>
          </w:p>
        </w:tc>
        <w:tc>
          <w:tcPr>
            <w:tcW w:w="10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E5926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12</w:t>
            </w:r>
          </w:p>
        </w:tc>
        <w:tc>
          <w:tcPr>
            <w:tcW w:w="6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EE609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22</w:t>
            </w:r>
          </w:p>
        </w:tc>
        <w:tc>
          <w:tcPr>
            <w:tcW w:w="91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BE24D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2</w:t>
            </w:r>
          </w:p>
        </w:tc>
        <w:tc>
          <w:tcPr>
            <w:tcW w:w="10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587B4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24</w:t>
            </w:r>
          </w:p>
        </w:tc>
        <w:tc>
          <w:tcPr>
            <w:tcW w:w="69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3D52A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45</w:t>
            </w:r>
          </w:p>
        </w:tc>
      </w:tr>
      <w:tr w:rsidR="0063513E" w:rsidRPr="00AD124E" w14:paraId="5093F50A" w14:textId="77777777" w:rsidTr="005B0C4A">
        <w:trPr>
          <w:trHeight w:val="276"/>
        </w:trPr>
        <w:tc>
          <w:tcPr>
            <w:tcW w:w="2381" w:type="dxa"/>
            <w:vMerge/>
            <w:shd w:val="clear" w:color="auto" w:fill="auto"/>
            <w:vAlign w:val="center"/>
            <w:hideMark/>
          </w:tcPr>
          <w:p w14:paraId="417C8B6E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b/>
                <w:bCs/>
                <w:sz w:val="20"/>
                <w:lang w:val="en-US"/>
              </w:rPr>
            </w:pPr>
          </w:p>
        </w:tc>
        <w:tc>
          <w:tcPr>
            <w:tcW w:w="3059" w:type="dxa"/>
            <w:shd w:val="clear" w:color="auto" w:fill="auto"/>
            <w:noWrap/>
            <w:vAlign w:val="bottom"/>
            <w:hideMark/>
          </w:tcPr>
          <w:p w14:paraId="61FDC237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Tribal Healer</w:t>
            </w:r>
          </w:p>
        </w:tc>
        <w:tc>
          <w:tcPr>
            <w:tcW w:w="651" w:type="dxa"/>
            <w:shd w:val="clear" w:color="auto" w:fill="auto"/>
            <w:noWrap/>
            <w:vAlign w:val="bottom"/>
            <w:hideMark/>
          </w:tcPr>
          <w:p w14:paraId="5F10AE37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1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1DF865F3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0</w:t>
            </w:r>
          </w:p>
        </w:tc>
        <w:tc>
          <w:tcPr>
            <w:tcW w:w="1058" w:type="dxa"/>
            <w:shd w:val="clear" w:color="auto" w:fill="auto"/>
            <w:noWrap/>
            <w:vAlign w:val="bottom"/>
            <w:hideMark/>
          </w:tcPr>
          <w:p w14:paraId="5D6BD951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1</w:t>
            </w:r>
          </w:p>
        </w:tc>
        <w:tc>
          <w:tcPr>
            <w:tcW w:w="651" w:type="dxa"/>
            <w:shd w:val="clear" w:color="auto" w:fill="auto"/>
            <w:noWrap/>
            <w:vAlign w:val="bottom"/>
            <w:hideMark/>
          </w:tcPr>
          <w:p w14:paraId="0D7CE18E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0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0AE5B1FF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1</w:t>
            </w:r>
          </w:p>
        </w:tc>
        <w:tc>
          <w:tcPr>
            <w:tcW w:w="1058" w:type="dxa"/>
            <w:shd w:val="clear" w:color="auto" w:fill="auto"/>
            <w:noWrap/>
            <w:vAlign w:val="bottom"/>
            <w:hideMark/>
          </w:tcPr>
          <w:p w14:paraId="28EA39F6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1</w:t>
            </w:r>
          </w:p>
        </w:tc>
        <w:tc>
          <w:tcPr>
            <w:tcW w:w="651" w:type="dxa"/>
            <w:shd w:val="clear" w:color="auto" w:fill="auto"/>
            <w:noWrap/>
            <w:vAlign w:val="bottom"/>
            <w:hideMark/>
          </w:tcPr>
          <w:p w14:paraId="3CBE604B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1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6E80F37C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0</w:t>
            </w:r>
          </w:p>
        </w:tc>
        <w:tc>
          <w:tcPr>
            <w:tcW w:w="1058" w:type="dxa"/>
            <w:shd w:val="clear" w:color="auto" w:fill="auto"/>
            <w:noWrap/>
            <w:vAlign w:val="bottom"/>
            <w:hideMark/>
          </w:tcPr>
          <w:p w14:paraId="6409DEDF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1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14:paraId="69B7F08B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3</w:t>
            </w:r>
          </w:p>
        </w:tc>
      </w:tr>
      <w:tr w:rsidR="0063513E" w:rsidRPr="00AD124E" w14:paraId="535F35E9" w14:textId="77777777" w:rsidTr="005B0C4A">
        <w:trPr>
          <w:trHeight w:val="276"/>
        </w:trPr>
        <w:tc>
          <w:tcPr>
            <w:tcW w:w="2381" w:type="dxa"/>
            <w:vMerge/>
            <w:shd w:val="clear" w:color="auto" w:fill="auto"/>
            <w:vAlign w:val="center"/>
            <w:hideMark/>
          </w:tcPr>
          <w:p w14:paraId="572C53BA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b/>
                <w:bCs/>
                <w:sz w:val="20"/>
                <w:lang w:val="en-US"/>
              </w:rPr>
            </w:pPr>
          </w:p>
        </w:tc>
        <w:tc>
          <w:tcPr>
            <w:tcW w:w="3059" w:type="dxa"/>
            <w:shd w:val="clear" w:color="auto" w:fill="auto"/>
            <w:noWrap/>
            <w:vAlign w:val="bottom"/>
            <w:hideMark/>
          </w:tcPr>
          <w:p w14:paraId="5A94F144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Tribal IPMR</w:t>
            </w:r>
          </w:p>
        </w:tc>
        <w:tc>
          <w:tcPr>
            <w:tcW w:w="651" w:type="dxa"/>
            <w:shd w:val="clear" w:color="auto" w:fill="auto"/>
            <w:noWrap/>
            <w:vAlign w:val="bottom"/>
            <w:hideMark/>
          </w:tcPr>
          <w:p w14:paraId="1EF8B0B8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1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45A055B7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0</w:t>
            </w:r>
          </w:p>
        </w:tc>
        <w:tc>
          <w:tcPr>
            <w:tcW w:w="1058" w:type="dxa"/>
            <w:shd w:val="clear" w:color="auto" w:fill="auto"/>
            <w:noWrap/>
            <w:vAlign w:val="bottom"/>
            <w:hideMark/>
          </w:tcPr>
          <w:p w14:paraId="33052346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1</w:t>
            </w:r>
          </w:p>
        </w:tc>
        <w:tc>
          <w:tcPr>
            <w:tcW w:w="651" w:type="dxa"/>
            <w:shd w:val="clear" w:color="auto" w:fill="auto"/>
            <w:noWrap/>
            <w:vAlign w:val="bottom"/>
            <w:hideMark/>
          </w:tcPr>
          <w:p w14:paraId="67270D71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2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603BA029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0</w:t>
            </w:r>
          </w:p>
        </w:tc>
        <w:tc>
          <w:tcPr>
            <w:tcW w:w="1058" w:type="dxa"/>
            <w:shd w:val="clear" w:color="auto" w:fill="auto"/>
            <w:noWrap/>
            <w:vAlign w:val="bottom"/>
            <w:hideMark/>
          </w:tcPr>
          <w:p w14:paraId="6A7C2540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2</w:t>
            </w:r>
          </w:p>
        </w:tc>
        <w:tc>
          <w:tcPr>
            <w:tcW w:w="651" w:type="dxa"/>
            <w:shd w:val="clear" w:color="auto" w:fill="auto"/>
            <w:noWrap/>
            <w:vAlign w:val="bottom"/>
            <w:hideMark/>
          </w:tcPr>
          <w:p w14:paraId="37ADF8B8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2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282B76F9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1</w:t>
            </w:r>
          </w:p>
        </w:tc>
        <w:tc>
          <w:tcPr>
            <w:tcW w:w="1058" w:type="dxa"/>
            <w:shd w:val="clear" w:color="auto" w:fill="auto"/>
            <w:noWrap/>
            <w:vAlign w:val="bottom"/>
            <w:hideMark/>
          </w:tcPr>
          <w:p w14:paraId="267FF6EA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3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14:paraId="16303B4A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6</w:t>
            </w:r>
          </w:p>
        </w:tc>
      </w:tr>
      <w:tr w:rsidR="0063513E" w:rsidRPr="00AD124E" w14:paraId="54AC04E2" w14:textId="77777777" w:rsidTr="005B0C4A">
        <w:trPr>
          <w:trHeight w:val="276"/>
        </w:trPr>
        <w:tc>
          <w:tcPr>
            <w:tcW w:w="2381" w:type="dxa"/>
            <w:vMerge/>
            <w:shd w:val="clear" w:color="auto" w:fill="auto"/>
            <w:vAlign w:val="center"/>
            <w:hideMark/>
          </w:tcPr>
          <w:p w14:paraId="06A4160C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b/>
                <w:bCs/>
                <w:sz w:val="20"/>
                <w:lang w:val="en-US"/>
              </w:rPr>
            </w:pPr>
          </w:p>
        </w:tc>
        <w:tc>
          <w:tcPr>
            <w:tcW w:w="3059" w:type="dxa"/>
            <w:shd w:val="clear" w:color="auto" w:fill="auto"/>
            <w:noWrap/>
            <w:vAlign w:val="bottom"/>
            <w:hideMark/>
          </w:tcPr>
          <w:p w14:paraId="5FEE7B23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Tribal Leader</w:t>
            </w:r>
          </w:p>
        </w:tc>
        <w:tc>
          <w:tcPr>
            <w:tcW w:w="651" w:type="dxa"/>
            <w:shd w:val="clear" w:color="auto" w:fill="auto"/>
            <w:noWrap/>
            <w:vAlign w:val="bottom"/>
            <w:hideMark/>
          </w:tcPr>
          <w:p w14:paraId="5AF6D112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13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49BF73D5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1</w:t>
            </w:r>
          </w:p>
        </w:tc>
        <w:tc>
          <w:tcPr>
            <w:tcW w:w="1058" w:type="dxa"/>
            <w:shd w:val="clear" w:color="auto" w:fill="auto"/>
            <w:noWrap/>
            <w:vAlign w:val="bottom"/>
            <w:hideMark/>
          </w:tcPr>
          <w:p w14:paraId="50CB997B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14</w:t>
            </w:r>
          </w:p>
        </w:tc>
        <w:tc>
          <w:tcPr>
            <w:tcW w:w="651" w:type="dxa"/>
            <w:shd w:val="clear" w:color="auto" w:fill="auto"/>
            <w:noWrap/>
            <w:vAlign w:val="bottom"/>
            <w:hideMark/>
          </w:tcPr>
          <w:p w14:paraId="2DCBDB20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5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00A2337F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0</w:t>
            </w:r>
          </w:p>
        </w:tc>
        <w:tc>
          <w:tcPr>
            <w:tcW w:w="1058" w:type="dxa"/>
            <w:shd w:val="clear" w:color="auto" w:fill="auto"/>
            <w:noWrap/>
            <w:vAlign w:val="bottom"/>
            <w:hideMark/>
          </w:tcPr>
          <w:p w14:paraId="699E2C95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5</w:t>
            </w:r>
          </w:p>
        </w:tc>
        <w:tc>
          <w:tcPr>
            <w:tcW w:w="651" w:type="dxa"/>
            <w:shd w:val="clear" w:color="auto" w:fill="auto"/>
            <w:noWrap/>
            <w:vAlign w:val="bottom"/>
            <w:hideMark/>
          </w:tcPr>
          <w:p w14:paraId="742138BA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12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398A32C1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0</w:t>
            </w:r>
          </w:p>
        </w:tc>
        <w:tc>
          <w:tcPr>
            <w:tcW w:w="1058" w:type="dxa"/>
            <w:shd w:val="clear" w:color="auto" w:fill="auto"/>
            <w:noWrap/>
            <w:vAlign w:val="bottom"/>
            <w:hideMark/>
          </w:tcPr>
          <w:p w14:paraId="05C9E145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12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14:paraId="2CD3CEA9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31</w:t>
            </w:r>
          </w:p>
        </w:tc>
      </w:tr>
      <w:tr w:rsidR="0063513E" w:rsidRPr="00AD124E" w14:paraId="6813D122" w14:textId="77777777" w:rsidTr="005B0C4A">
        <w:trPr>
          <w:trHeight w:val="276"/>
        </w:trPr>
        <w:tc>
          <w:tcPr>
            <w:tcW w:w="2381" w:type="dxa"/>
            <w:vMerge/>
            <w:shd w:val="clear" w:color="auto" w:fill="auto"/>
            <w:vAlign w:val="center"/>
            <w:hideMark/>
          </w:tcPr>
          <w:p w14:paraId="6644239F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b/>
                <w:bCs/>
                <w:sz w:val="20"/>
                <w:lang w:val="en-US"/>
              </w:rPr>
            </w:pPr>
          </w:p>
        </w:tc>
        <w:tc>
          <w:tcPr>
            <w:tcW w:w="3059" w:type="dxa"/>
            <w:shd w:val="clear" w:color="auto" w:fill="auto"/>
            <w:noWrap/>
            <w:vAlign w:val="bottom"/>
            <w:hideMark/>
          </w:tcPr>
          <w:p w14:paraId="5F177C94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Manobo NCIP Focal Person</w:t>
            </w:r>
          </w:p>
        </w:tc>
        <w:tc>
          <w:tcPr>
            <w:tcW w:w="651" w:type="dxa"/>
            <w:shd w:val="clear" w:color="auto" w:fill="auto"/>
            <w:noWrap/>
            <w:vAlign w:val="bottom"/>
            <w:hideMark/>
          </w:tcPr>
          <w:p w14:paraId="2313103C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0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2D6298CD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1</w:t>
            </w:r>
          </w:p>
        </w:tc>
        <w:tc>
          <w:tcPr>
            <w:tcW w:w="1058" w:type="dxa"/>
            <w:shd w:val="clear" w:color="auto" w:fill="auto"/>
            <w:noWrap/>
            <w:vAlign w:val="bottom"/>
            <w:hideMark/>
          </w:tcPr>
          <w:p w14:paraId="3A8CC37E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1</w:t>
            </w:r>
          </w:p>
        </w:tc>
        <w:tc>
          <w:tcPr>
            <w:tcW w:w="651" w:type="dxa"/>
            <w:shd w:val="clear" w:color="auto" w:fill="auto"/>
            <w:noWrap/>
            <w:vAlign w:val="bottom"/>
            <w:hideMark/>
          </w:tcPr>
          <w:p w14:paraId="45349C81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1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0E64D1A4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0</w:t>
            </w:r>
          </w:p>
        </w:tc>
        <w:tc>
          <w:tcPr>
            <w:tcW w:w="1058" w:type="dxa"/>
            <w:shd w:val="clear" w:color="auto" w:fill="auto"/>
            <w:noWrap/>
            <w:vAlign w:val="bottom"/>
            <w:hideMark/>
          </w:tcPr>
          <w:p w14:paraId="4CCB2CB6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1</w:t>
            </w:r>
          </w:p>
        </w:tc>
        <w:tc>
          <w:tcPr>
            <w:tcW w:w="651" w:type="dxa"/>
            <w:shd w:val="clear" w:color="auto" w:fill="auto"/>
            <w:noWrap/>
            <w:vAlign w:val="bottom"/>
            <w:hideMark/>
          </w:tcPr>
          <w:p w14:paraId="297F1B6F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1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0C4C3896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1</w:t>
            </w:r>
          </w:p>
        </w:tc>
        <w:tc>
          <w:tcPr>
            <w:tcW w:w="1058" w:type="dxa"/>
            <w:shd w:val="clear" w:color="auto" w:fill="auto"/>
            <w:noWrap/>
            <w:vAlign w:val="bottom"/>
            <w:hideMark/>
          </w:tcPr>
          <w:p w14:paraId="63237C00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2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14:paraId="6358FDF7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4</w:t>
            </w:r>
          </w:p>
        </w:tc>
      </w:tr>
      <w:tr w:rsidR="0063513E" w:rsidRPr="00AD124E" w14:paraId="7A32B49C" w14:textId="77777777" w:rsidTr="005B0C4A">
        <w:trPr>
          <w:trHeight w:val="276"/>
        </w:trPr>
        <w:tc>
          <w:tcPr>
            <w:tcW w:w="2381" w:type="dxa"/>
            <w:vMerge/>
            <w:shd w:val="clear" w:color="auto" w:fill="auto"/>
            <w:vAlign w:val="center"/>
            <w:hideMark/>
          </w:tcPr>
          <w:p w14:paraId="5B4AEE7A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b/>
                <w:bCs/>
                <w:sz w:val="20"/>
                <w:lang w:val="en-US"/>
              </w:rPr>
            </w:pPr>
          </w:p>
        </w:tc>
        <w:tc>
          <w:tcPr>
            <w:tcW w:w="3059" w:type="dxa"/>
            <w:shd w:val="clear" w:color="auto" w:fill="auto"/>
            <w:noWrap/>
            <w:vAlign w:val="bottom"/>
            <w:hideMark/>
          </w:tcPr>
          <w:p w14:paraId="64AB9217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Manobo Council of Elders</w:t>
            </w:r>
          </w:p>
        </w:tc>
        <w:tc>
          <w:tcPr>
            <w:tcW w:w="651" w:type="dxa"/>
            <w:shd w:val="clear" w:color="auto" w:fill="auto"/>
            <w:noWrap/>
            <w:vAlign w:val="bottom"/>
            <w:hideMark/>
          </w:tcPr>
          <w:p w14:paraId="2510590B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2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7F34C8EB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0</w:t>
            </w:r>
          </w:p>
        </w:tc>
        <w:tc>
          <w:tcPr>
            <w:tcW w:w="1058" w:type="dxa"/>
            <w:shd w:val="clear" w:color="auto" w:fill="auto"/>
            <w:noWrap/>
            <w:vAlign w:val="bottom"/>
            <w:hideMark/>
          </w:tcPr>
          <w:p w14:paraId="270CDBFB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2</w:t>
            </w:r>
          </w:p>
        </w:tc>
        <w:tc>
          <w:tcPr>
            <w:tcW w:w="651" w:type="dxa"/>
            <w:shd w:val="clear" w:color="auto" w:fill="auto"/>
            <w:noWrap/>
            <w:vAlign w:val="bottom"/>
            <w:hideMark/>
          </w:tcPr>
          <w:p w14:paraId="335FE25C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2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007BA36A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0</w:t>
            </w:r>
          </w:p>
        </w:tc>
        <w:tc>
          <w:tcPr>
            <w:tcW w:w="1058" w:type="dxa"/>
            <w:shd w:val="clear" w:color="auto" w:fill="auto"/>
            <w:noWrap/>
            <w:vAlign w:val="bottom"/>
            <w:hideMark/>
          </w:tcPr>
          <w:p w14:paraId="2238D1A2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2</w:t>
            </w:r>
          </w:p>
        </w:tc>
        <w:tc>
          <w:tcPr>
            <w:tcW w:w="651" w:type="dxa"/>
            <w:shd w:val="clear" w:color="auto" w:fill="auto"/>
            <w:noWrap/>
            <w:vAlign w:val="bottom"/>
            <w:hideMark/>
          </w:tcPr>
          <w:p w14:paraId="78CEE933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3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34D53B75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0</w:t>
            </w:r>
          </w:p>
        </w:tc>
        <w:tc>
          <w:tcPr>
            <w:tcW w:w="1058" w:type="dxa"/>
            <w:shd w:val="clear" w:color="auto" w:fill="auto"/>
            <w:noWrap/>
            <w:vAlign w:val="bottom"/>
            <w:hideMark/>
          </w:tcPr>
          <w:p w14:paraId="7356C55A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3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14:paraId="62DE0355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7</w:t>
            </w:r>
          </w:p>
        </w:tc>
      </w:tr>
      <w:tr w:rsidR="0063513E" w:rsidRPr="00AD124E" w14:paraId="3D462727" w14:textId="77777777" w:rsidTr="005B0C4A">
        <w:trPr>
          <w:trHeight w:val="276"/>
        </w:trPr>
        <w:tc>
          <w:tcPr>
            <w:tcW w:w="2381" w:type="dxa"/>
            <w:vMerge/>
            <w:shd w:val="clear" w:color="auto" w:fill="auto"/>
            <w:vAlign w:val="center"/>
            <w:hideMark/>
          </w:tcPr>
          <w:p w14:paraId="0647B19F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b/>
                <w:bCs/>
                <w:sz w:val="20"/>
                <w:lang w:val="en-US"/>
              </w:rPr>
            </w:pPr>
          </w:p>
        </w:tc>
        <w:tc>
          <w:tcPr>
            <w:tcW w:w="3059" w:type="dxa"/>
            <w:shd w:val="clear" w:color="auto" w:fill="auto"/>
            <w:noWrap/>
            <w:vAlign w:val="bottom"/>
            <w:hideMark/>
          </w:tcPr>
          <w:p w14:paraId="0775D870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Manobo Resident</w:t>
            </w:r>
          </w:p>
        </w:tc>
        <w:tc>
          <w:tcPr>
            <w:tcW w:w="651" w:type="dxa"/>
            <w:shd w:val="clear" w:color="auto" w:fill="auto"/>
            <w:noWrap/>
            <w:vAlign w:val="bottom"/>
            <w:hideMark/>
          </w:tcPr>
          <w:p w14:paraId="4EFCF297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37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58F363A5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25</w:t>
            </w:r>
          </w:p>
        </w:tc>
        <w:tc>
          <w:tcPr>
            <w:tcW w:w="1058" w:type="dxa"/>
            <w:shd w:val="clear" w:color="auto" w:fill="auto"/>
            <w:noWrap/>
            <w:vAlign w:val="bottom"/>
            <w:hideMark/>
          </w:tcPr>
          <w:p w14:paraId="0C429426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62</w:t>
            </w:r>
          </w:p>
        </w:tc>
        <w:tc>
          <w:tcPr>
            <w:tcW w:w="651" w:type="dxa"/>
            <w:shd w:val="clear" w:color="auto" w:fill="auto"/>
            <w:noWrap/>
            <w:vAlign w:val="bottom"/>
            <w:hideMark/>
          </w:tcPr>
          <w:p w14:paraId="713A3C29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43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6222E03C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29</w:t>
            </w:r>
          </w:p>
        </w:tc>
        <w:tc>
          <w:tcPr>
            <w:tcW w:w="1058" w:type="dxa"/>
            <w:shd w:val="clear" w:color="auto" w:fill="auto"/>
            <w:noWrap/>
            <w:vAlign w:val="bottom"/>
            <w:hideMark/>
          </w:tcPr>
          <w:p w14:paraId="6F015B00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72</w:t>
            </w:r>
          </w:p>
        </w:tc>
        <w:tc>
          <w:tcPr>
            <w:tcW w:w="651" w:type="dxa"/>
            <w:shd w:val="clear" w:color="auto" w:fill="auto"/>
            <w:noWrap/>
            <w:vAlign w:val="bottom"/>
            <w:hideMark/>
          </w:tcPr>
          <w:p w14:paraId="220CFCD9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62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674CCF65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43</w:t>
            </w:r>
          </w:p>
        </w:tc>
        <w:tc>
          <w:tcPr>
            <w:tcW w:w="1058" w:type="dxa"/>
            <w:shd w:val="clear" w:color="auto" w:fill="auto"/>
            <w:noWrap/>
            <w:vAlign w:val="bottom"/>
            <w:hideMark/>
          </w:tcPr>
          <w:p w14:paraId="08BD493C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105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14:paraId="60AF39B8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239</w:t>
            </w:r>
          </w:p>
        </w:tc>
      </w:tr>
      <w:tr w:rsidR="0063513E" w:rsidRPr="00AD124E" w14:paraId="4B0E4126" w14:textId="77777777" w:rsidTr="005B0C4A">
        <w:trPr>
          <w:trHeight w:val="276"/>
        </w:trPr>
        <w:tc>
          <w:tcPr>
            <w:tcW w:w="238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758DECE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b/>
                <w:bCs/>
                <w:sz w:val="20"/>
                <w:lang w:val="en-US"/>
              </w:rPr>
            </w:pPr>
          </w:p>
        </w:tc>
        <w:tc>
          <w:tcPr>
            <w:tcW w:w="305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8644C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20"/>
                <w:lang w:val="en-US"/>
              </w:rPr>
            </w:pPr>
            <w:r w:rsidRPr="00AD124E">
              <w:rPr>
                <w:rFonts w:eastAsia="Times New Roman"/>
                <w:i/>
                <w:iCs/>
                <w:sz w:val="20"/>
                <w:lang w:val="en-US"/>
              </w:rPr>
              <w:t>Subtotal</w:t>
            </w:r>
          </w:p>
        </w:tc>
        <w:tc>
          <w:tcPr>
            <w:tcW w:w="2623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C7AD2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90</w:t>
            </w:r>
          </w:p>
        </w:tc>
        <w:tc>
          <w:tcPr>
            <w:tcW w:w="2623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0A182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95</w:t>
            </w:r>
          </w:p>
        </w:tc>
        <w:tc>
          <w:tcPr>
            <w:tcW w:w="2623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0BC31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150</w:t>
            </w:r>
          </w:p>
        </w:tc>
        <w:tc>
          <w:tcPr>
            <w:tcW w:w="69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04D9D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335</w:t>
            </w:r>
          </w:p>
        </w:tc>
      </w:tr>
      <w:tr w:rsidR="0063513E" w:rsidRPr="00AD124E" w14:paraId="1FE10A5D" w14:textId="77777777" w:rsidTr="005B0C4A">
        <w:trPr>
          <w:trHeight w:val="276"/>
        </w:trPr>
        <w:tc>
          <w:tcPr>
            <w:tcW w:w="2381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622B9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b/>
                <w:bCs/>
                <w:sz w:val="20"/>
                <w:lang w:val="en-US"/>
              </w:rPr>
            </w:pPr>
            <w:r w:rsidRPr="00AD124E">
              <w:rPr>
                <w:rFonts w:eastAsia="Times New Roman"/>
                <w:b/>
                <w:bCs/>
                <w:sz w:val="20"/>
                <w:lang w:val="en-US"/>
              </w:rPr>
              <w:t>Gender</w:t>
            </w:r>
          </w:p>
        </w:tc>
        <w:tc>
          <w:tcPr>
            <w:tcW w:w="305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EFDD5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Male</w:t>
            </w:r>
          </w:p>
        </w:tc>
        <w:tc>
          <w:tcPr>
            <w:tcW w:w="6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C9A23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62</w:t>
            </w:r>
          </w:p>
        </w:tc>
        <w:tc>
          <w:tcPr>
            <w:tcW w:w="91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20EAD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 </w:t>
            </w:r>
          </w:p>
        </w:tc>
        <w:tc>
          <w:tcPr>
            <w:tcW w:w="10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9D424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62</w:t>
            </w:r>
          </w:p>
        </w:tc>
        <w:tc>
          <w:tcPr>
            <w:tcW w:w="6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C6C5A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64</w:t>
            </w:r>
          </w:p>
        </w:tc>
        <w:tc>
          <w:tcPr>
            <w:tcW w:w="91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59B88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 </w:t>
            </w:r>
          </w:p>
        </w:tc>
        <w:tc>
          <w:tcPr>
            <w:tcW w:w="10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C53EB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64</w:t>
            </w:r>
          </w:p>
        </w:tc>
        <w:tc>
          <w:tcPr>
            <w:tcW w:w="6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C6252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103</w:t>
            </w:r>
          </w:p>
        </w:tc>
        <w:tc>
          <w:tcPr>
            <w:tcW w:w="91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4B8B0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 </w:t>
            </w:r>
          </w:p>
        </w:tc>
        <w:tc>
          <w:tcPr>
            <w:tcW w:w="10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DE3B3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103</w:t>
            </w:r>
          </w:p>
        </w:tc>
        <w:tc>
          <w:tcPr>
            <w:tcW w:w="69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50080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229</w:t>
            </w:r>
          </w:p>
        </w:tc>
      </w:tr>
      <w:tr w:rsidR="0063513E" w:rsidRPr="00AD124E" w14:paraId="3476882A" w14:textId="77777777" w:rsidTr="005B0C4A">
        <w:trPr>
          <w:trHeight w:val="276"/>
        </w:trPr>
        <w:tc>
          <w:tcPr>
            <w:tcW w:w="2381" w:type="dxa"/>
            <w:vMerge/>
            <w:shd w:val="clear" w:color="auto" w:fill="auto"/>
            <w:vAlign w:val="center"/>
            <w:hideMark/>
          </w:tcPr>
          <w:p w14:paraId="17575FCA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b/>
                <w:bCs/>
                <w:sz w:val="20"/>
                <w:lang w:val="en-US"/>
              </w:rPr>
            </w:pPr>
          </w:p>
        </w:tc>
        <w:tc>
          <w:tcPr>
            <w:tcW w:w="3059" w:type="dxa"/>
            <w:shd w:val="clear" w:color="auto" w:fill="auto"/>
            <w:noWrap/>
            <w:vAlign w:val="bottom"/>
            <w:hideMark/>
          </w:tcPr>
          <w:p w14:paraId="0E027F3C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Female</w:t>
            </w:r>
          </w:p>
        </w:tc>
        <w:tc>
          <w:tcPr>
            <w:tcW w:w="651" w:type="dxa"/>
            <w:shd w:val="clear" w:color="auto" w:fill="auto"/>
            <w:noWrap/>
            <w:vAlign w:val="bottom"/>
            <w:hideMark/>
          </w:tcPr>
          <w:p w14:paraId="10D7D2C7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 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42BDD5B0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28</w:t>
            </w:r>
          </w:p>
        </w:tc>
        <w:tc>
          <w:tcPr>
            <w:tcW w:w="1058" w:type="dxa"/>
            <w:shd w:val="clear" w:color="auto" w:fill="auto"/>
            <w:noWrap/>
            <w:vAlign w:val="bottom"/>
            <w:hideMark/>
          </w:tcPr>
          <w:p w14:paraId="07BBA006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28</w:t>
            </w:r>
          </w:p>
        </w:tc>
        <w:tc>
          <w:tcPr>
            <w:tcW w:w="651" w:type="dxa"/>
            <w:shd w:val="clear" w:color="auto" w:fill="auto"/>
            <w:noWrap/>
            <w:vAlign w:val="bottom"/>
            <w:hideMark/>
          </w:tcPr>
          <w:p w14:paraId="43F6CCE9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 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6E1FF277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31</w:t>
            </w:r>
          </w:p>
        </w:tc>
        <w:tc>
          <w:tcPr>
            <w:tcW w:w="1058" w:type="dxa"/>
            <w:shd w:val="clear" w:color="auto" w:fill="auto"/>
            <w:noWrap/>
            <w:vAlign w:val="bottom"/>
            <w:hideMark/>
          </w:tcPr>
          <w:p w14:paraId="5AA5A7AE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31</w:t>
            </w:r>
          </w:p>
        </w:tc>
        <w:tc>
          <w:tcPr>
            <w:tcW w:w="651" w:type="dxa"/>
            <w:shd w:val="clear" w:color="auto" w:fill="auto"/>
            <w:noWrap/>
            <w:vAlign w:val="bottom"/>
            <w:hideMark/>
          </w:tcPr>
          <w:p w14:paraId="201EA025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 </w:t>
            </w:r>
          </w:p>
        </w:tc>
        <w:tc>
          <w:tcPr>
            <w:tcW w:w="912" w:type="dxa"/>
            <w:shd w:val="clear" w:color="auto" w:fill="auto"/>
            <w:noWrap/>
            <w:vAlign w:val="bottom"/>
            <w:hideMark/>
          </w:tcPr>
          <w:p w14:paraId="51F26E6D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47</w:t>
            </w:r>
          </w:p>
        </w:tc>
        <w:tc>
          <w:tcPr>
            <w:tcW w:w="1058" w:type="dxa"/>
            <w:shd w:val="clear" w:color="auto" w:fill="auto"/>
            <w:noWrap/>
            <w:vAlign w:val="bottom"/>
            <w:hideMark/>
          </w:tcPr>
          <w:p w14:paraId="5C833445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47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14:paraId="307931C1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106</w:t>
            </w:r>
          </w:p>
        </w:tc>
      </w:tr>
      <w:tr w:rsidR="0063513E" w:rsidRPr="00AD124E" w14:paraId="1432427F" w14:textId="77777777" w:rsidTr="005B0C4A">
        <w:trPr>
          <w:trHeight w:val="276"/>
        </w:trPr>
        <w:tc>
          <w:tcPr>
            <w:tcW w:w="238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2527EF0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b/>
                <w:bCs/>
                <w:sz w:val="20"/>
                <w:lang w:val="en-US"/>
              </w:rPr>
            </w:pPr>
          </w:p>
        </w:tc>
        <w:tc>
          <w:tcPr>
            <w:tcW w:w="305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C8232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20"/>
                <w:lang w:val="en-US"/>
              </w:rPr>
            </w:pPr>
            <w:r w:rsidRPr="00AD124E">
              <w:rPr>
                <w:rFonts w:eastAsia="Times New Roman"/>
                <w:i/>
                <w:iCs/>
                <w:sz w:val="20"/>
                <w:lang w:val="en-US"/>
              </w:rPr>
              <w:t>Subtotal</w:t>
            </w:r>
          </w:p>
        </w:tc>
        <w:tc>
          <w:tcPr>
            <w:tcW w:w="2623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B9D2B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90</w:t>
            </w:r>
          </w:p>
        </w:tc>
        <w:tc>
          <w:tcPr>
            <w:tcW w:w="2623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94EC4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95</w:t>
            </w:r>
          </w:p>
        </w:tc>
        <w:tc>
          <w:tcPr>
            <w:tcW w:w="2623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F8E5F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150</w:t>
            </w:r>
          </w:p>
        </w:tc>
        <w:tc>
          <w:tcPr>
            <w:tcW w:w="69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58BD5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335</w:t>
            </w:r>
          </w:p>
        </w:tc>
      </w:tr>
      <w:tr w:rsidR="0063513E" w:rsidRPr="00AD124E" w14:paraId="5AB484C4" w14:textId="77777777" w:rsidTr="005B0C4A">
        <w:trPr>
          <w:trHeight w:val="276"/>
        </w:trPr>
        <w:tc>
          <w:tcPr>
            <w:tcW w:w="2381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DCCFD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b/>
                <w:bCs/>
                <w:sz w:val="20"/>
                <w:lang w:val="en-US"/>
              </w:rPr>
            </w:pPr>
            <w:r w:rsidRPr="00AD124E">
              <w:rPr>
                <w:rFonts w:eastAsia="Times New Roman"/>
                <w:b/>
                <w:bCs/>
                <w:sz w:val="20"/>
                <w:lang w:val="en-US"/>
              </w:rPr>
              <w:t>Age</w:t>
            </w:r>
          </w:p>
        </w:tc>
        <w:tc>
          <w:tcPr>
            <w:tcW w:w="305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DF15B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18-34 years old</w:t>
            </w:r>
          </w:p>
        </w:tc>
        <w:tc>
          <w:tcPr>
            <w:tcW w:w="2623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11C09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36</w:t>
            </w:r>
          </w:p>
        </w:tc>
        <w:tc>
          <w:tcPr>
            <w:tcW w:w="2623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D2EEF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43</w:t>
            </w:r>
          </w:p>
        </w:tc>
        <w:tc>
          <w:tcPr>
            <w:tcW w:w="2623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E3A01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63</w:t>
            </w:r>
          </w:p>
        </w:tc>
        <w:tc>
          <w:tcPr>
            <w:tcW w:w="69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3EE29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142</w:t>
            </w:r>
          </w:p>
        </w:tc>
      </w:tr>
      <w:tr w:rsidR="0063513E" w:rsidRPr="00AD124E" w14:paraId="2EF5F279" w14:textId="77777777" w:rsidTr="005B0C4A">
        <w:trPr>
          <w:trHeight w:val="276"/>
        </w:trPr>
        <w:tc>
          <w:tcPr>
            <w:tcW w:w="2381" w:type="dxa"/>
            <w:vMerge/>
            <w:shd w:val="clear" w:color="auto" w:fill="auto"/>
            <w:vAlign w:val="center"/>
            <w:hideMark/>
          </w:tcPr>
          <w:p w14:paraId="5A56465E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b/>
                <w:bCs/>
                <w:sz w:val="20"/>
                <w:lang w:val="en-US"/>
              </w:rPr>
            </w:pPr>
          </w:p>
        </w:tc>
        <w:tc>
          <w:tcPr>
            <w:tcW w:w="3059" w:type="dxa"/>
            <w:shd w:val="clear" w:color="auto" w:fill="auto"/>
            <w:noWrap/>
            <w:vAlign w:val="bottom"/>
            <w:hideMark/>
          </w:tcPr>
          <w:p w14:paraId="3AD664F5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35-49 years old</w:t>
            </w:r>
          </w:p>
        </w:tc>
        <w:tc>
          <w:tcPr>
            <w:tcW w:w="2623" w:type="dxa"/>
            <w:gridSpan w:val="3"/>
            <w:shd w:val="clear" w:color="auto" w:fill="auto"/>
            <w:noWrap/>
            <w:vAlign w:val="bottom"/>
            <w:hideMark/>
          </w:tcPr>
          <w:p w14:paraId="4DEBD88E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25</w:t>
            </w:r>
          </w:p>
        </w:tc>
        <w:tc>
          <w:tcPr>
            <w:tcW w:w="2623" w:type="dxa"/>
            <w:gridSpan w:val="3"/>
            <w:shd w:val="clear" w:color="auto" w:fill="auto"/>
            <w:noWrap/>
            <w:vAlign w:val="bottom"/>
            <w:hideMark/>
          </w:tcPr>
          <w:p w14:paraId="6BDF9959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31</w:t>
            </w:r>
          </w:p>
        </w:tc>
        <w:tc>
          <w:tcPr>
            <w:tcW w:w="2623" w:type="dxa"/>
            <w:gridSpan w:val="3"/>
            <w:shd w:val="clear" w:color="auto" w:fill="auto"/>
            <w:noWrap/>
            <w:vAlign w:val="bottom"/>
            <w:hideMark/>
          </w:tcPr>
          <w:p w14:paraId="7C0ADC65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47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14:paraId="47B612A4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103</w:t>
            </w:r>
          </w:p>
        </w:tc>
      </w:tr>
      <w:tr w:rsidR="0063513E" w:rsidRPr="00AD124E" w14:paraId="1D5F618F" w14:textId="77777777" w:rsidTr="005B0C4A">
        <w:trPr>
          <w:trHeight w:val="276"/>
        </w:trPr>
        <w:tc>
          <w:tcPr>
            <w:tcW w:w="2381" w:type="dxa"/>
            <w:vMerge/>
            <w:shd w:val="clear" w:color="auto" w:fill="auto"/>
            <w:vAlign w:val="center"/>
            <w:hideMark/>
          </w:tcPr>
          <w:p w14:paraId="2C63DE14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b/>
                <w:bCs/>
                <w:sz w:val="20"/>
                <w:lang w:val="en-US"/>
              </w:rPr>
            </w:pPr>
          </w:p>
        </w:tc>
        <w:tc>
          <w:tcPr>
            <w:tcW w:w="3059" w:type="dxa"/>
            <w:shd w:val="clear" w:color="auto" w:fill="auto"/>
            <w:noWrap/>
            <w:vAlign w:val="bottom"/>
            <w:hideMark/>
          </w:tcPr>
          <w:p w14:paraId="0E4B821B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50-65 years old</w:t>
            </w:r>
          </w:p>
        </w:tc>
        <w:tc>
          <w:tcPr>
            <w:tcW w:w="2623" w:type="dxa"/>
            <w:gridSpan w:val="3"/>
            <w:shd w:val="clear" w:color="auto" w:fill="auto"/>
            <w:noWrap/>
            <w:vAlign w:val="bottom"/>
            <w:hideMark/>
          </w:tcPr>
          <w:p w14:paraId="01CAFB50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18</w:t>
            </w:r>
          </w:p>
        </w:tc>
        <w:tc>
          <w:tcPr>
            <w:tcW w:w="2623" w:type="dxa"/>
            <w:gridSpan w:val="3"/>
            <w:shd w:val="clear" w:color="auto" w:fill="auto"/>
            <w:noWrap/>
            <w:vAlign w:val="bottom"/>
            <w:hideMark/>
          </w:tcPr>
          <w:p w14:paraId="6317D3B3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12</w:t>
            </w:r>
          </w:p>
        </w:tc>
        <w:tc>
          <w:tcPr>
            <w:tcW w:w="2623" w:type="dxa"/>
            <w:gridSpan w:val="3"/>
            <w:shd w:val="clear" w:color="auto" w:fill="auto"/>
            <w:noWrap/>
            <w:vAlign w:val="bottom"/>
            <w:hideMark/>
          </w:tcPr>
          <w:p w14:paraId="2421573E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23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14:paraId="2E1CAE81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53</w:t>
            </w:r>
          </w:p>
        </w:tc>
      </w:tr>
      <w:tr w:rsidR="0063513E" w:rsidRPr="00AD124E" w14:paraId="16E574C6" w14:textId="77777777" w:rsidTr="005B0C4A">
        <w:trPr>
          <w:trHeight w:val="276"/>
        </w:trPr>
        <w:tc>
          <w:tcPr>
            <w:tcW w:w="2381" w:type="dxa"/>
            <w:vMerge/>
            <w:shd w:val="clear" w:color="auto" w:fill="auto"/>
            <w:vAlign w:val="center"/>
            <w:hideMark/>
          </w:tcPr>
          <w:p w14:paraId="6F2E647E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b/>
                <w:bCs/>
                <w:sz w:val="20"/>
                <w:lang w:val="en-US"/>
              </w:rPr>
            </w:pPr>
          </w:p>
        </w:tc>
        <w:tc>
          <w:tcPr>
            <w:tcW w:w="3059" w:type="dxa"/>
            <w:shd w:val="clear" w:color="auto" w:fill="auto"/>
            <w:noWrap/>
            <w:vAlign w:val="bottom"/>
            <w:hideMark/>
          </w:tcPr>
          <w:p w14:paraId="61D222CB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More than 65 years</w:t>
            </w:r>
          </w:p>
        </w:tc>
        <w:tc>
          <w:tcPr>
            <w:tcW w:w="2623" w:type="dxa"/>
            <w:gridSpan w:val="3"/>
            <w:shd w:val="clear" w:color="auto" w:fill="auto"/>
            <w:noWrap/>
            <w:vAlign w:val="bottom"/>
            <w:hideMark/>
          </w:tcPr>
          <w:p w14:paraId="558DAAAC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11</w:t>
            </w:r>
          </w:p>
        </w:tc>
        <w:tc>
          <w:tcPr>
            <w:tcW w:w="2623" w:type="dxa"/>
            <w:gridSpan w:val="3"/>
            <w:shd w:val="clear" w:color="auto" w:fill="auto"/>
            <w:noWrap/>
            <w:vAlign w:val="bottom"/>
            <w:hideMark/>
          </w:tcPr>
          <w:p w14:paraId="36D97C06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9</w:t>
            </w:r>
          </w:p>
        </w:tc>
        <w:tc>
          <w:tcPr>
            <w:tcW w:w="2623" w:type="dxa"/>
            <w:gridSpan w:val="3"/>
            <w:shd w:val="clear" w:color="auto" w:fill="auto"/>
            <w:noWrap/>
            <w:vAlign w:val="bottom"/>
            <w:hideMark/>
          </w:tcPr>
          <w:p w14:paraId="5077CF77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17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14:paraId="1F5EE78B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37</w:t>
            </w:r>
          </w:p>
        </w:tc>
      </w:tr>
      <w:tr w:rsidR="0063513E" w:rsidRPr="00AD124E" w14:paraId="76D96039" w14:textId="77777777" w:rsidTr="005B0C4A">
        <w:trPr>
          <w:trHeight w:val="276"/>
        </w:trPr>
        <w:tc>
          <w:tcPr>
            <w:tcW w:w="238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BBD8906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b/>
                <w:bCs/>
                <w:sz w:val="20"/>
                <w:lang w:val="en-US"/>
              </w:rPr>
            </w:pPr>
          </w:p>
        </w:tc>
        <w:tc>
          <w:tcPr>
            <w:tcW w:w="305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E94C1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20"/>
                <w:lang w:val="en-US"/>
              </w:rPr>
            </w:pPr>
            <w:r w:rsidRPr="00AD124E">
              <w:rPr>
                <w:rFonts w:eastAsia="Times New Roman"/>
                <w:i/>
                <w:iCs/>
                <w:sz w:val="20"/>
                <w:lang w:val="en-US"/>
              </w:rPr>
              <w:t>Subtotal</w:t>
            </w:r>
          </w:p>
        </w:tc>
        <w:tc>
          <w:tcPr>
            <w:tcW w:w="2623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D8768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90</w:t>
            </w:r>
          </w:p>
        </w:tc>
        <w:tc>
          <w:tcPr>
            <w:tcW w:w="2623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06BB5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95</w:t>
            </w:r>
          </w:p>
        </w:tc>
        <w:tc>
          <w:tcPr>
            <w:tcW w:w="2623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0F12C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150</w:t>
            </w:r>
          </w:p>
        </w:tc>
        <w:tc>
          <w:tcPr>
            <w:tcW w:w="69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0E68D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335</w:t>
            </w:r>
          </w:p>
        </w:tc>
      </w:tr>
      <w:tr w:rsidR="0063513E" w:rsidRPr="00AD124E" w14:paraId="4F1B7B88" w14:textId="77777777" w:rsidTr="005B0C4A">
        <w:trPr>
          <w:trHeight w:val="276"/>
        </w:trPr>
        <w:tc>
          <w:tcPr>
            <w:tcW w:w="2381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D62F8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b/>
                <w:bCs/>
                <w:sz w:val="20"/>
                <w:lang w:val="en-US"/>
              </w:rPr>
            </w:pPr>
            <w:r w:rsidRPr="00AD124E">
              <w:rPr>
                <w:rFonts w:eastAsia="Times New Roman"/>
                <w:b/>
                <w:bCs/>
                <w:sz w:val="20"/>
                <w:lang w:val="en-US"/>
              </w:rPr>
              <w:t>Education</w:t>
            </w:r>
          </w:p>
        </w:tc>
        <w:tc>
          <w:tcPr>
            <w:tcW w:w="305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A8C1A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Primary</w:t>
            </w:r>
          </w:p>
        </w:tc>
        <w:tc>
          <w:tcPr>
            <w:tcW w:w="2623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D8A46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15</w:t>
            </w:r>
          </w:p>
        </w:tc>
        <w:tc>
          <w:tcPr>
            <w:tcW w:w="2623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E8E8D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17</w:t>
            </w:r>
          </w:p>
        </w:tc>
        <w:tc>
          <w:tcPr>
            <w:tcW w:w="2623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F7903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25</w:t>
            </w:r>
          </w:p>
        </w:tc>
        <w:tc>
          <w:tcPr>
            <w:tcW w:w="69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22DFF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57</w:t>
            </w:r>
          </w:p>
        </w:tc>
      </w:tr>
      <w:tr w:rsidR="0063513E" w:rsidRPr="00AD124E" w14:paraId="4ABFF39F" w14:textId="77777777" w:rsidTr="005B0C4A">
        <w:trPr>
          <w:trHeight w:val="276"/>
        </w:trPr>
        <w:tc>
          <w:tcPr>
            <w:tcW w:w="2381" w:type="dxa"/>
            <w:vMerge/>
            <w:shd w:val="clear" w:color="auto" w:fill="auto"/>
            <w:vAlign w:val="center"/>
            <w:hideMark/>
          </w:tcPr>
          <w:p w14:paraId="6C5EFFD2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b/>
                <w:bCs/>
                <w:sz w:val="20"/>
                <w:lang w:val="en-US"/>
              </w:rPr>
            </w:pPr>
          </w:p>
        </w:tc>
        <w:tc>
          <w:tcPr>
            <w:tcW w:w="3059" w:type="dxa"/>
            <w:shd w:val="clear" w:color="auto" w:fill="auto"/>
            <w:noWrap/>
            <w:vAlign w:val="bottom"/>
            <w:hideMark/>
          </w:tcPr>
          <w:p w14:paraId="13891F51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Secondary</w:t>
            </w:r>
          </w:p>
        </w:tc>
        <w:tc>
          <w:tcPr>
            <w:tcW w:w="2623" w:type="dxa"/>
            <w:gridSpan w:val="3"/>
            <w:shd w:val="clear" w:color="auto" w:fill="auto"/>
            <w:noWrap/>
            <w:vAlign w:val="bottom"/>
            <w:hideMark/>
          </w:tcPr>
          <w:p w14:paraId="0E831C01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46</w:t>
            </w:r>
          </w:p>
        </w:tc>
        <w:tc>
          <w:tcPr>
            <w:tcW w:w="2623" w:type="dxa"/>
            <w:gridSpan w:val="3"/>
            <w:shd w:val="clear" w:color="auto" w:fill="auto"/>
            <w:noWrap/>
            <w:vAlign w:val="bottom"/>
            <w:hideMark/>
          </w:tcPr>
          <w:p w14:paraId="56D600F8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43</w:t>
            </w:r>
          </w:p>
        </w:tc>
        <w:tc>
          <w:tcPr>
            <w:tcW w:w="2623" w:type="dxa"/>
            <w:gridSpan w:val="3"/>
            <w:shd w:val="clear" w:color="auto" w:fill="auto"/>
            <w:noWrap/>
            <w:vAlign w:val="bottom"/>
            <w:hideMark/>
          </w:tcPr>
          <w:p w14:paraId="6AF0032E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78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14:paraId="14B6FACB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167</w:t>
            </w:r>
          </w:p>
        </w:tc>
      </w:tr>
      <w:tr w:rsidR="0063513E" w:rsidRPr="00AD124E" w14:paraId="56952B9F" w14:textId="77777777" w:rsidTr="005B0C4A">
        <w:trPr>
          <w:trHeight w:val="276"/>
        </w:trPr>
        <w:tc>
          <w:tcPr>
            <w:tcW w:w="2381" w:type="dxa"/>
            <w:vMerge/>
            <w:shd w:val="clear" w:color="auto" w:fill="auto"/>
            <w:vAlign w:val="center"/>
            <w:hideMark/>
          </w:tcPr>
          <w:p w14:paraId="40F1E53E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b/>
                <w:bCs/>
                <w:sz w:val="20"/>
                <w:lang w:val="en-US"/>
              </w:rPr>
            </w:pPr>
          </w:p>
        </w:tc>
        <w:tc>
          <w:tcPr>
            <w:tcW w:w="3059" w:type="dxa"/>
            <w:shd w:val="clear" w:color="auto" w:fill="auto"/>
            <w:noWrap/>
            <w:vAlign w:val="bottom"/>
            <w:hideMark/>
          </w:tcPr>
          <w:p w14:paraId="1AF44422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Higher Education</w:t>
            </w:r>
          </w:p>
        </w:tc>
        <w:tc>
          <w:tcPr>
            <w:tcW w:w="2623" w:type="dxa"/>
            <w:gridSpan w:val="3"/>
            <w:shd w:val="clear" w:color="auto" w:fill="auto"/>
            <w:noWrap/>
            <w:vAlign w:val="bottom"/>
            <w:hideMark/>
          </w:tcPr>
          <w:p w14:paraId="27E68034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29</w:t>
            </w:r>
          </w:p>
        </w:tc>
        <w:tc>
          <w:tcPr>
            <w:tcW w:w="2623" w:type="dxa"/>
            <w:gridSpan w:val="3"/>
            <w:shd w:val="clear" w:color="auto" w:fill="auto"/>
            <w:noWrap/>
            <w:vAlign w:val="bottom"/>
            <w:hideMark/>
          </w:tcPr>
          <w:p w14:paraId="50D1190A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35</w:t>
            </w:r>
          </w:p>
        </w:tc>
        <w:tc>
          <w:tcPr>
            <w:tcW w:w="2623" w:type="dxa"/>
            <w:gridSpan w:val="3"/>
            <w:shd w:val="clear" w:color="auto" w:fill="auto"/>
            <w:noWrap/>
            <w:vAlign w:val="bottom"/>
            <w:hideMark/>
          </w:tcPr>
          <w:p w14:paraId="00BA7FC9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47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14:paraId="0DC4EBC2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111</w:t>
            </w:r>
          </w:p>
        </w:tc>
      </w:tr>
      <w:tr w:rsidR="0063513E" w:rsidRPr="00AD124E" w14:paraId="122AF8BE" w14:textId="77777777" w:rsidTr="005B0C4A">
        <w:trPr>
          <w:trHeight w:val="276"/>
        </w:trPr>
        <w:tc>
          <w:tcPr>
            <w:tcW w:w="238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3B7564E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b/>
                <w:bCs/>
                <w:sz w:val="20"/>
                <w:lang w:val="en-US"/>
              </w:rPr>
            </w:pPr>
          </w:p>
        </w:tc>
        <w:tc>
          <w:tcPr>
            <w:tcW w:w="305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6C0E9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20"/>
                <w:lang w:val="en-US"/>
              </w:rPr>
            </w:pPr>
            <w:r w:rsidRPr="00AD124E">
              <w:rPr>
                <w:rFonts w:eastAsia="Times New Roman"/>
                <w:i/>
                <w:iCs/>
                <w:sz w:val="20"/>
                <w:lang w:val="en-US"/>
              </w:rPr>
              <w:t>Subtotal</w:t>
            </w:r>
          </w:p>
        </w:tc>
        <w:tc>
          <w:tcPr>
            <w:tcW w:w="2623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36491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90</w:t>
            </w:r>
          </w:p>
        </w:tc>
        <w:tc>
          <w:tcPr>
            <w:tcW w:w="2623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5D1D1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95</w:t>
            </w:r>
          </w:p>
        </w:tc>
        <w:tc>
          <w:tcPr>
            <w:tcW w:w="2623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EE8D1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150</w:t>
            </w:r>
          </w:p>
        </w:tc>
        <w:tc>
          <w:tcPr>
            <w:tcW w:w="69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63BA5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335</w:t>
            </w:r>
          </w:p>
        </w:tc>
      </w:tr>
      <w:tr w:rsidR="0063513E" w:rsidRPr="00AD124E" w14:paraId="3F1E9C1E" w14:textId="77777777" w:rsidTr="005B0C4A">
        <w:trPr>
          <w:trHeight w:val="276"/>
        </w:trPr>
        <w:tc>
          <w:tcPr>
            <w:tcW w:w="2381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555A9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b/>
                <w:bCs/>
                <w:sz w:val="20"/>
                <w:lang w:val="en-US"/>
              </w:rPr>
            </w:pPr>
            <w:r w:rsidRPr="00AD124E">
              <w:rPr>
                <w:rFonts w:eastAsia="Times New Roman"/>
                <w:b/>
                <w:bCs/>
                <w:sz w:val="20"/>
                <w:lang w:val="en-US"/>
              </w:rPr>
              <w:t>Civil Status</w:t>
            </w:r>
          </w:p>
        </w:tc>
        <w:tc>
          <w:tcPr>
            <w:tcW w:w="305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3F68F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Single</w:t>
            </w:r>
          </w:p>
        </w:tc>
        <w:tc>
          <w:tcPr>
            <w:tcW w:w="2623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68E56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47</w:t>
            </w:r>
          </w:p>
        </w:tc>
        <w:tc>
          <w:tcPr>
            <w:tcW w:w="2623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F5089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52</w:t>
            </w:r>
          </w:p>
        </w:tc>
        <w:tc>
          <w:tcPr>
            <w:tcW w:w="2623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162B4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88</w:t>
            </w:r>
          </w:p>
        </w:tc>
        <w:tc>
          <w:tcPr>
            <w:tcW w:w="69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43914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187</w:t>
            </w:r>
          </w:p>
        </w:tc>
      </w:tr>
      <w:tr w:rsidR="0063513E" w:rsidRPr="00AD124E" w14:paraId="2A3F7B3E" w14:textId="77777777" w:rsidTr="005B0C4A">
        <w:trPr>
          <w:trHeight w:val="276"/>
        </w:trPr>
        <w:tc>
          <w:tcPr>
            <w:tcW w:w="2381" w:type="dxa"/>
            <w:vMerge/>
            <w:shd w:val="clear" w:color="auto" w:fill="auto"/>
            <w:vAlign w:val="center"/>
            <w:hideMark/>
          </w:tcPr>
          <w:p w14:paraId="1457FB4D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b/>
                <w:bCs/>
                <w:sz w:val="20"/>
                <w:lang w:val="en-US"/>
              </w:rPr>
            </w:pPr>
          </w:p>
        </w:tc>
        <w:tc>
          <w:tcPr>
            <w:tcW w:w="3059" w:type="dxa"/>
            <w:shd w:val="clear" w:color="auto" w:fill="auto"/>
            <w:noWrap/>
            <w:vAlign w:val="bottom"/>
            <w:hideMark/>
          </w:tcPr>
          <w:p w14:paraId="0E5068A1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Married</w:t>
            </w:r>
          </w:p>
        </w:tc>
        <w:tc>
          <w:tcPr>
            <w:tcW w:w="2623" w:type="dxa"/>
            <w:gridSpan w:val="3"/>
            <w:shd w:val="clear" w:color="auto" w:fill="auto"/>
            <w:noWrap/>
            <w:vAlign w:val="bottom"/>
            <w:hideMark/>
          </w:tcPr>
          <w:p w14:paraId="3DCAB00C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41</w:t>
            </w:r>
          </w:p>
        </w:tc>
        <w:tc>
          <w:tcPr>
            <w:tcW w:w="2623" w:type="dxa"/>
            <w:gridSpan w:val="3"/>
            <w:shd w:val="clear" w:color="auto" w:fill="auto"/>
            <w:noWrap/>
            <w:vAlign w:val="bottom"/>
            <w:hideMark/>
          </w:tcPr>
          <w:p w14:paraId="23D081BF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39</w:t>
            </w:r>
          </w:p>
        </w:tc>
        <w:tc>
          <w:tcPr>
            <w:tcW w:w="2623" w:type="dxa"/>
            <w:gridSpan w:val="3"/>
            <w:shd w:val="clear" w:color="auto" w:fill="auto"/>
            <w:noWrap/>
            <w:vAlign w:val="bottom"/>
            <w:hideMark/>
          </w:tcPr>
          <w:p w14:paraId="110E3782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53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14:paraId="697435C3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133</w:t>
            </w:r>
          </w:p>
        </w:tc>
      </w:tr>
      <w:tr w:rsidR="0063513E" w:rsidRPr="00AD124E" w14:paraId="61496413" w14:textId="77777777" w:rsidTr="005B0C4A">
        <w:trPr>
          <w:trHeight w:val="276"/>
        </w:trPr>
        <w:tc>
          <w:tcPr>
            <w:tcW w:w="2381" w:type="dxa"/>
            <w:vMerge/>
            <w:shd w:val="clear" w:color="auto" w:fill="auto"/>
            <w:vAlign w:val="center"/>
            <w:hideMark/>
          </w:tcPr>
          <w:p w14:paraId="6067C799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b/>
                <w:bCs/>
                <w:sz w:val="20"/>
                <w:lang w:val="en-US"/>
              </w:rPr>
            </w:pPr>
          </w:p>
        </w:tc>
        <w:tc>
          <w:tcPr>
            <w:tcW w:w="3059" w:type="dxa"/>
            <w:shd w:val="clear" w:color="auto" w:fill="auto"/>
            <w:noWrap/>
            <w:vAlign w:val="bottom"/>
            <w:hideMark/>
          </w:tcPr>
          <w:p w14:paraId="08611CC4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Others</w:t>
            </w:r>
          </w:p>
        </w:tc>
        <w:tc>
          <w:tcPr>
            <w:tcW w:w="2623" w:type="dxa"/>
            <w:gridSpan w:val="3"/>
            <w:shd w:val="clear" w:color="auto" w:fill="auto"/>
            <w:noWrap/>
            <w:vAlign w:val="bottom"/>
            <w:hideMark/>
          </w:tcPr>
          <w:p w14:paraId="10993910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2</w:t>
            </w:r>
          </w:p>
        </w:tc>
        <w:tc>
          <w:tcPr>
            <w:tcW w:w="2623" w:type="dxa"/>
            <w:gridSpan w:val="3"/>
            <w:shd w:val="clear" w:color="auto" w:fill="auto"/>
            <w:noWrap/>
            <w:vAlign w:val="bottom"/>
            <w:hideMark/>
          </w:tcPr>
          <w:p w14:paraId="612ED495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4</w:t>
            </w:r>
          </w:p>
        </w:tc>
        <w:tc>
          <w:tcPr>
            <w:tcW w:w="2623" w:type="dxa"/>
            <w:gridSpan w:val="3"/>
            <w:shd w:val="clear" w:color="auto" w:fill="auto"/>
            <w:noWrap/>
            <w:vAlign w:val="bottom"/>
            <w:hideMark/>
          </w:tcPr>
          <w:p w14:paraId="5C9E33B1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9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14:paraId="3C31E5CB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15</w:t>
            </w:r>
          </w:p>
        </w:tc>
      </w:tr>
      <w:tr w:rsidR="0063513E" w:rsidRPr="00AD124E" w14:paraId="68BBA9E8" w14:textId="77777777" w:rsidTr="005B0C4A">
        <w:trPr>
          <w:trHeight w:val="276"/>
        </w:trPr>
        <w:tc>
          <w:tcPr>
            <w:tcW w:w="238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7912A1B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b/>
                <w:bCs/>
                <w:sz w:val="20"/>
                <w:lang w:val="en-US"/>
              </w:rPr>
            </w:pPr>
          </w:p>
        </w:tc>
        <w:tc>
          <w:tcPr>
            <w:tcW w:w="305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93BA7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20"/>
                <w:lang w:val="en-US"/>
              </w:rPr>
            </w:pPr>
            <w:r w:rsidRPr="00AD124E">
              <w:rPr>
                <w:rFonts w:eastAsia="Times New Roman"/>
                <w:i/>
                <w:iCs/>
                <w:sz w:val="20"/>
                <w:lang w:val="en-US"/>
              </w:rPr>
              <w:t>Subtotal</w:t>
            </w:r>
          </w:p>
        </w:tc>
        <w:tc>
          <w:tcPr>
            <w:tcW w:w="2623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25A73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90</w:t>
            </w:r>
          </w:p>
        </w:tc>
        <w:tc>
          <w:tcPr>
            <w:tcW w:w="2623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4AD17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95</w:t>
            </w:r>
          </w:p>
        </w:tc>
        <w:tc>
          <w:tcPr>
            <w:tcW w:w="2623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137DA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150</w:t>
            </w:r>
          </w:p>
        </w:tc>
        <w:tc>
          <w:tcPr>
            <w:tcW w:w="69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880A3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335</w:t>
            </w:r>
          </w:p>
        </w:tc>
      </w:tr>
      <w:tr w:rsidR="0063513E" w:rsidRPr="00AD124E" w14:paraId="0E773EB8" w14:textId="77777777" w:rsidTr="005B0C4A">
        <w:trPr>
          <w:trHeight w:val="276"/>
        </w:trPr>
        <w:tc>
          <w:tcPr>
            <w:tcW w:w="2381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20812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b/>
                <w:bCs/>
                <w:sz w:val="20"/>
                <w:lang w:val="en-US"/>
              </w:rPr>
            </w:pPr>
            <w:r w:rsidRPr="00AD124E">
              <w:rPr>
                <w:rFonts w:eastAsia="Times New Roman"/>
                <w:b/>
                <w:bCs/>
                <w:sz w:val="20"/>
                <w:lang w:val="en-US"/>
              </w:rPr>
              <w:t>Occupation</w:t>
            </w:r>
          </w:p>
        </w:tc>
        <w:tc>
          <w:tcPr>
            <w:tcW w:w="305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C4565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Farming</w:t>
            </w:r>
          </w:p>
        </w:tc>
        <w:tc>
          <w:tcPr>
            <w:tcW w:w="2623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F3000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55</w:t>
            </w:r>
          </w:p>
        </w:tc>
        <w:tc>
          <w:tcPr>
            <w:tcW w:w="2623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14797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68</w:t>
            </w:r>
          </w:p>
        </w:tc>
        <w:tc>
          <w:tcPr>
            <w:tcW w:w="2623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452A9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82</w:t>
            </w:r>
          </w:p>
        </w:tc>
        <w:tc>
          <w:tcPr>
            <w:tcW w:w="69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3D8F6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205</w:t>
            </w:r>
          </w:p>
        </w:tc>
      </w:tr>
      <w:tr w:rsidR="0063513E" w:rsidRPr="00AD124E" w14:paraId="1A753AD7" w14:textId="77777777" w:rsidTr="005B0C4A">
        <w:trPr>
          <w:trHeight w:val="276"/>
        </w:trPr>
        <w:tc>
          <w:tcPr>
            <w:tcW w:w="2381" w:type="dxa"/>
            <w:vMerge/>
            <w:shd w:val="clear" w:color="auto" w:fill="auto"/>
            <w:vAlign w:val="center"/>
            <w:hideMark/>
          </w:tcPr>
          <w:p w14:paraId="0FADDB29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sz w:val="20"/>
                <w:lang w:val="en-US"/>
              </w:rPr>
            </w:pPr>
          </w:p>
        </w:tc>
        <w:tc>
          <w:tcPr>
            <w:tcW w:w="3059" w:type="dxa"/>
            <w:shd w:val="clear" w:color="auto" w:fill="auto"/>
            <w:noWrap/>
            <w:vAlign w:val="bottom"/>
            <w:hideMark/>
          </w:tcPr>
          <w:p w14:paraId="1BBD5DDB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Animal Husbandry</w:t>
            </w:r>
          </w:p>
        </w:tc>
        <w:tc>
          <w:tcPr>
            <w:tcW w:w="2623" w:type="dxa"/>
            <w:gridSpan w:val="3"/>
            <w:shd w:val="clear" w:color="auto" w:fill="auto"/>
            <w:noWrap/>
            <w:vAlign w:val="bottom"/>
            <w:hideMark/>
          </w:tcPr>
          <w:p w14:paraId="4AC6699C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12</w:t>
            </w:r>
          </w:p>
        </w:tc>
        <w:tc>
          <w:tcPr>
            <w:tcW w:w="2623" w:type="dxa"/>
            <w:gridSpan w:val="3"/>
            <w:shd w:val="clear" w:color="auto" w:fill="auto"/>
            <w:noWrap/>
            <w:vAlign w:val="bottom"/>
            <w:hideMark/>
          </w:tcPr>
          <w:p w14:paraId="38CE515A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8</w:t>
            </w:r>
          </w:p>
        </w:tc>
        <w:tc>
          <w:tcPr>
            <w:tcW w:w="2623" w:type="dxa"/>
            <w:gridSpan w:val="3"/>
            <w:shd w:val="clear" w:color="auto" w:fill="auto"/>
            <w:noWrap/>
            <w:vAlign w:val="bottom"/>
            <w:hideMark/>
          </w:tcPr>
          <w:p w14:paraId="5E13AEB4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27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14:paraId="34221465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47</w:t>
            </w:r>
          </w:p>
        </w:tc>
      </w:tr>
      <w:tr w:rsidR="0063513E" w:rsidRPr="00AD124E" w14:paraId="77D11A67" w14:textId="77777777" w:rsidTr="005B0C4A">
        <w:trPr>
          <w:trHeight w:val="276"/>
        </w:trPr>
        <w:tc>
          <w:tcPr>
            <w:tcW w:w="2381" w:type="dxa"/>
            <w:vMerge/>
            <w:shd w:val="clear" w:color="auto" w:fill="auto"/>
            <w:vAlign w:val="center"/>
            <w:hideMark/>
          </w:tcPr>
          <w:p w14:paraId="1E5EFCE9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sz w:val="20"/>
                <w:lang w:val="en-US"/>
              </w:rPr>
            </w:pPr>
          </w:p>
        </w:tc>
        <w:tc>
          <w:tcPr>
            <w:tcW w:w="3059" w:type="dxa"/>
            <w:shd w:val="clear" w:color="auto" w:fill="auto"/>
            <w:noWrap/>
            <w:vAlign w:val="bottom"/>
            <w:hideMark/>
          </w:tcPr>
          <w:p w14:paraId="3D192FF7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Employed</w:t>
            </w:r>
          </w:p>
        </w:tc>
        <w:tc>
          <w:tcPr>
            <w:tcW w:w="2623" w:type="dxa"/>
            <w:gridSpan w:val="3"/>
            <w:shd w:val="clear" w:color="auto" w:fill="auto"/>
            <w:noWrap/>
            <w:vAlign w:val="bottom"/>
            <w:hideMark/>
          </w:tcPr>
          <w:p w14:paraId="0A51EEDA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15</w:t>
            </w:r>
          </w:p>
        </w:tc>
        <w:tc>
          <w:tcPr>
            <w:tcW w:w="2623" w:type="dxa"/>
            <w:gridSpan w:val="3"/>
            <w:shd w:val="clear" w:color="auto" w:fill="auto"/>
            <w:noWrap/>
            <w:vAlign w:val="bottom"/>
            <w:hideMark/>
          </w:tcPr>
          <w:p w14:paraId="0444C5B0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12</w:t>
            </w:r>
          </w:p>
        </w:tc>
        <w:tc>
          <w:tcPr>
            <w:tcW w:w="2623" w:type="dxa"/>
            <w:gridSpan w:val="3"/>
            <w:shd w:val="clear" w:color="auto" w:fill="auto"/>
            <w:noWrap/>
            <w:vAlign w:val="bottom"/>
            <w:hideMark/>
          </w:tcPr>
          <w:p w14:paraId="5D60B605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22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14:paraId="6233C9C9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49</w:t>
            </w:r>
          </w:p>
        </w:tc>
      </w:tr>
      <w:tr w:rsidR="0063513E" w:rsidRPr="00AD124E" w14:paraId="55268323" w14:textId="77777777" w:rsidTr="005B0C4A">
        <w:trPr>
          <w:trHeight w:val="276"/>
        </w:trPr>
        <w:tc>
          <w:tcPr>
            <w:tcW w:w="2381" w:type="dxa"/>
            <w:vMerge/>
            <w:shd w:val="clear" w:color="auto" w:fill="auto"/>
            <w:vAlign w:val="center"/>
            <w:hideMark/>
          </w:tcPr>
          <w:p w14:paraId="2BEEE152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sz w:val="20"/>
                <w:lang w:val="en-US"/>
              </w:rPr>
            </w:pPr>
          </w:p>
        </w:tc>
        <w:tc>
          <w:tcPr>
            <w:tcW w:w="3059" w:type="dxa"/>
            <w:shd w:val="clear" w:color="auto" w:fill="auto"/>
            <w:noWrap/>
            <w:vAlign w:val="bottom"/>
            <w:hideMark/>
          </w:tcPr>
          <w:p w14:paraId="0646E308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Unemployed</w:t>
            </w:r>
          </w:p>
        </w:tc>
        <w:tc>
          <w:tcPr>
            <w:tcW w:w="2623" w:type="dxa"/>
            <w:gridSpan w:val="3"/>
            <w:shd w:val="clear" w:color="auto" w:fill="auto"/>
            <w:noWrap/>
            <w:vAlign w:val="bottom"/>
            <w:hideMark/>
          </w:tcPr>
          <w:p w14:paraId="68804E05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5</w:t>
            </w:r>
          </w:p>
        </w:tc>
        <w:tc>
          <w:tcPr>
            <w:tcW w:w="2623" w:type="dxa"/>
            <w:gridSpan w:val="3"/>
            <w:shd w:val="clear" w:color="auto" w:fill="auto"/>
            <w:noWrap/>
            <w:vAlign w:val="bottom"/>
            <w:hideMark/>
          </w:tcPr>
          <w:p w14:paraId="1D3E04CA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3</w:t>
            </w:r>
          </w:p>
        </w:tc>
        <w:tc>
          <w:tcPr>
            <w:tcW w:w="2623" w:type="dxa"/>
            <w:gridSpan w:val="3"/>
            <w:shd w:val="clear" w:color="auto" w:fill="auto"/>
            <w:noWrap/>
            <w:vAlign w:val="bottom"/>
            <w:hideMark/>
          </w:tcPr>
          <w:p w14:paraId="6F4A6D3B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8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14:paraId="154D64F3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16</w:t>
            </w:r>
          </w:p>
        </w:tc>
      </w:tr>
      <w:tr w:rsidR="0063513E" w:rsidRPr="00AD124E" w14:paraId="02E6C767" w14:textId="77777777" w:rsidTr="005B0C4A">
        <w:trPr>
          <w:trHeight w:val="276"/>
        </w:trPr>
        <w:tc>
          <w:tcPr>
            <w:tcW w:w="2381" w:type="dxa"/>
            <w:vMerge/>
            <w:shd w:val="clear" w:color="auto" w:fill="auto"/>
            <w:vAlign w:val="center"/>
            <w:hideMark/>
          </w:tcPr>
          <w:p w14:paraId="4181ACC8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sz w:val="20"/>
                <w:lang w:val="en-US"/>
              </w:rPr>
            </w:pPr>
          </w:p>
        </w:tc>
        <w:tc>
          <w:tcPr>
            <w:tcW w:w="3059" w:type="dxa"/>
            <w:shd w:val="clear" w:color="auto" w:fill="auto"/>
            <w:noWrap/>
            <w:vAlign w:val="bottom"/>
            <w:hideMark/>
          </w:tcPr>
          <w:p w14:paraId="26CE510B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Others</w:t>
            </w:r>
          </w:p>
        </w:tc>
        <w:tc>
          <w:tcPr>
            <w:tcW w:w="2623" w:type="dxa"/>
            <w:gridSpan w:val="3"/>
            <w:shd w:val="clear" w:color="auto" w:fill="auto"/>
            <w:noWrap/>
            <w:vAlign w:val="bottom"/>
            <w:hideMark/>
          </w:tcPr>
          <w:p w14:paraId="5407EB69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3</w:t>
            </w:r>
          </w:p>
        </w:tc>
        <w:tc>
          <w:tcPr>
            <w:tcW w:w="2623" w:type="dxa"/>
            <w:gridSpan w:val="3"/>
            <w:shd w:val="clear" w:color="auto" w:fill="auto"/>
            <w:noWrap/>
            <w:vAlign w:val="bottom"/>
            <w:hideMark/>
          </w:tcPr>
          <w:p w14:paraId="4EDF01DF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4</w:t>
            </w:r>
          </w:p>
        </w:tc>
        <w:tc>
          <w:tcPr>
            <w:tcW w:w="2623" w:type="dxa"/>
            <w:gridSpan w:val="3"/>
            <w:shd w:val="clear" w:color="auto" w:fill="auto"/>
            <w:noWrap/>
            <w:vAlign w:val="bottom"/>
            <w:hideMark/>
          </w:tcPr>
          <w:p w14:paraId="5C57A2F9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11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14:paraId="291417EE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18</w:t>
            </w:r>
          </w:p>
        </w:tc>
      </w:tr>
      <w:tr w:rsidR="0063513E" w:rsidRPr="00AD124E" w14:paraId="3BA8CD5A" w14:textId="77777777" w:rsidTr="005B0C4A">
        <w:trPr>
          <w:trHeight w:val="276"/>
        </w:trPr>
        <w:tc>
          <w:tcPr>
            <w:tcW w:w="238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A7C67E6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sz w:val="20"/>
                <w:lang w:val="en-US"/>
              </w:rPr>
            </w:pPr>
          </w:p>
        </w:tc>
        <w:tc>
          <w:tcPr>
            <w:tcW w:w="305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AC636" w14:textId="77777777" w:rsidR="0063513E" w:rsidRPr="00AD124E" w:rsidRDefault="0063513E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20"/>
                <w:lang w:val="en-US"/>
              </w:rPr>
            </w:pPr>
            <w:r w:rsidRPr="00AD124E">
              <w:rPr>
                <w:rFonts w:eastAsia="Times New Roman"/>
                <w:i/>
                <w:iCs/>
                <w:sz w:val="20"/>
                <w:lang w:val="en-US"/>
              </w:rPr>
              <w:t>Subtotal</w:t>
            </w:r>
          </w:p>
        </w:tc>
        <w:tc>
          <w:tcPr>
            <w:tcW w:w="2623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2E66D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90</w:t>
            </w:r>
          </w:p>
        </w:tc>
        <w:tc>
          <w:tcPr>
            <w:tcW w:w="2623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EB125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95</w:t>
            </w:r>
          </w:p>
        </w:tc>
        <w:tc>
          <w:tcPr>
            <w:tcW w:w="2623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ED891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150</w:t>
            </w:r>
          </w:p>
        </w:tc>
        <w:tc>
          <w:tcPr>
            <w:tcW w:w="69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723E4" w14:textId="77777777" w:rsidR="0063513E" w:rsidRPr="00AD124E" w:rsidRDefault="0063513E" w:rsidP="002C0B37">
            <w:pPr>
              <w:widowControl/>
              <w:spacing w:line="240" w:lineRule="auto"/>
              <w:jc w:val="center"/>
              <w:rPr>
                <w:rFonts w:eastAsia="Times New Roman"/>
                <w:sz w:val="20"/>
                <w:lang w:val="en-US"/>
              </w:rPr>
            </w:pPr>
            <w:r w:rsidRPr="00AD124E">
              <w:rPr>
                <w:rFonts w:eastAsia="Times New Roman"/>
                <w:sz w:val="20"/>
                <w:lang w:val="en-US"/>
              </w:rPr>
              <w:t>335</w:t>
            </w:r>
          </w:p>
        </w:tc>
      </w:tr>
    </w:tbl>
    <w:p w14:paraId="6E3CE99A" w14:textId="77777777" w:rsidR="00F4246A" w:rsidRPr="00AD124E" w:rsidRDefault="00F4246A" w:rsidP="0063513E"/>
    <w:sectPr w:rsidR="00F4246A" w:rsidRPr="00AD124E" w:rsidSect="00B82233">
      <w:footerReference w:type="first" r:id="rId9"/>
      <w:footnotePr>
        <w:numFmt w:val="chicago"/>
      </w:footnotePr>
      <w:pgSz w:w="15876" w:h="11907" w:orient="landscape" w:code="161"/>
      <w:pgMar w:top="612" w:right="720" w:bottom="720" w:left="720" w:header="907" w:footer="1253" w:gutter="0"/>
      <w:cols w:space="720"/>
      <w:titlePg/>
      <w:docGrid w:linePitch="36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431">
      <wne:macro wne:macroName="PROJECT.THISDOCUMENT.CHINESETEXT"/>
    </wne:keymap>
    <wne:keymap wne:kcmPrimary="0432">
      <wne:macro wne:macroName="PROJECT.THISDOCUMENT.ENGLISHTEXT"/>
    </wne:keymap>
  </wne:keymaps>
  <wne:toolbars>
    <wne:toolbarData r:id="rId1"/>
  </wne:toolbar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2F4451" w14:textId="77777777" w:rsidR="00D220DD" w:rsidRDefault="00D220DD">
      <w:r>
        <w:separator/>
      </w:r>
    </w:p>
    <w:p w14:paraId="465C879B" w14:textId="77777777" w:rsidR="00D220DD" w:rsidRDefault="00D220DD"/>
    <w:p w14:paraId="66CB1747" w14:textId="77777777" w:rsidR="00D220DD" w:rsidRDefault="00D220DD"/>
  </w:endnote>
  <w:endnote w:type="continuationSeparator" w:id="0">
    <w:p w14:paraId="41C7A131" w14:textId="77777777" w:rsidR="00D220DD" w:rsidRDefault="00D220DD">
      <w:r>
        <w:continuationSeparator/>
      </w:r>
    </w:p>
    <w:p w14:paraId="227FA20E" w14:textId="77777777" w:rsidR="00D220DD" w:rsidRDefault="00D220DD"/>
    <w:p w14:paraId="1578B0FB" w14:textId="77777777" w:rsidR="00D220DD" w:rsidRDefault="00D220D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  <w:embedRegular r:id="rId1" w:fontKey="{B195BDC2-D78A-8940-9B04-17A4CD64B27E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F3D9235E-05DD-064A-8F6A-B56024C273AA}"/>
    <w:embedBold r:id="rId3" w:fontKey="{92786C07-81E8-F848-92A4-68B09D9B539C}"/>
    <w:embedItalic r:id="rId4" w:fontKey="{6E87A9FF-41B7-D946-8D4A-A42243E83A40}"/>
    <w:embedBoldItalic r:id="rId5" w:fontKey="{6004E32F-3A84-4346-98E5-5BC2A5C84FF1}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6" w:fontKey="{1755C99B-6FD2-6F46-B55C-D903240B580F}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  <w:embedRegular r:id="rId7" w:fontKey="{4E50FF49-CC5F-E841-8230-74DD18688F3D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8" w:fontKey="{E8CDB382-988E-A545-B3E6-E926D570AA14}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Univers">
    <w:panose1 w:val="020B0503020202020204"/>
    <w:charset w:val="00"/>
    <w:family w:val="swiss"/>
    <w:pitch w:val="variable"/>
    <w:sig w:usb0="80000287" w:usb1="00000000" w:usb2="00000000" w:usb3="00000000" w:csb0="0000000F" w:csb1="00000000"/>
    <w:embedRegular r:id="rId10" w:fontKey="{D5D600BA-5F48-3A40-83CA-DC0213377E0F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1" w:fontKey="{862D222B-18FB-BA42-B97D-F14829DD8997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2" w:fontKey="{6C050289-2AED-7F43-8A54-2FA5474B7E92}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  <w:embedRegular r:id="rId13" w:fontKey="{D4958850-AFF4-7B48-A015-D363B3516829}"/>
    <w:embedItalic r:id="rId14" w:fontKey="{56711C60-F1D2-CD40-B956-7DC5F7FBABC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4D599B" w14:textId="1B9EAB6C" w:rsidR="007A6EBC" w:rsidRPr="00270BAA" w:rsidRDefault="007A6EBC" w:rsidP="008A0214">
    <w:pPr>
      <w:pStyle w:val="Footer"/>
      <w:tabs>
        <w:tab w:val="center" w:pos="4961"/>
      </w:tabs>
      <w:spacing w:before="0"/>
      <w:rPr>
        <w:i w:val="0"/>
        <w:iCs/>
        <w:sz w:val="12"/>
        <w:szCs w:val="12"/>
      </w:rPr>
    </w:pPr>
    <w:r w:rsidRPr="00270BAA">
      <w:rPr>
        <w:i w:val="0"/>
        <w:iCs/>
        <w:sz w:val="12"/>
        <w:szCs w:val="1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17DE90" w14:textId="77777777" w:rsidR="00D220DD" w:rsidRDefault="00D220DD" w:rsidP="00783D5B">
      <w:pPr>
        <w:pStyle w:val="Footer"/>
        <w:spacing w:before="230"/>
        <w:rPr>
          <w:lang w:val="en-GB"/>
        </w:rPr>
      </w:pPr>
      <w:r>
        <w:rPr>
          <w:lang w:val="en-IN" w:eastAsia="en-IN"/>
        </w:rPr>
        <w:drawing>
          <wp:inline distT="0" distB="0" distL="0" distR="0" wp14:anchorId="55774479" wp14:editId="5B8AB81D">
            <wp:extent cx="561975" cy="19050"/>
            <wp:effectExtent l="0" t="0" r="0" b="0"/>
            <wp:docPr id="7" name="Picture 2" descr="3pc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3pcline"/>
                    <pic:cNvPicPr>
                      <a:picLocks noChangeAspect="1" noChangeArrowheads="1"/>
                    </pic:cNvPicPr>
                  </pic:nvPicPr>
                  <pic:blipFill>
                    <a:blip r:embed="rId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C22B62" w14:textId="77777777" w:rsidR="00D220DD" w:rsidRDefault="00D220DD"/>
    <w:p w14:paraId="110705D4" w14:textId="77777777" w:rsidR="00D220DD" w:rsidRDefault="00D220DD"/>
  </w:footnote>
  <w:footnote w:type="continuationSeparator" w:id="0">
    <w:p w14:paraId="0F3E19EA" w14:textId="77777777" w:rsidR="00D220DD" w:rsidRDefault="00D220DD">
      <w:r>
        <w:continuationSeparator/>
      </w:r>
    </w:p>
    <w:p w14:paraId="5C74D117" w14:textId="77777777" w:rsidR="00D220DD" w:rsidRDefault="00D220DD"/>
    <w:p w14:paraId="08864A35" w14:textId="77777777" w:rsidR="00D220DD" w:rsidRDefault="00D220DD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BB178C"/>
    <w:multiLevelType w:val="multilevel"/>
    <w:tmpl w:val="C4B4B846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start w:val="1"/>
      <w:numFmt w:val="decimal"/>
      <w:suff w:val="space"/>
      <w:lvlText w:val="%1.%2.%3.%4.%5.%6.%7.%8."/>
      <w:lvlJc w:val="left"/>
      <w:pPr>
        <w:ind w:left="0" w:firstLine="0"/>
      </w:pPr>
    </w:lvl>
    <w:lvl w:ilvl="8">
      <w:start w:val="1"/>
      <w:numFmt w:val="decimal"/>
      <w:suff w:val="space"/>
      <w:lvlText w:val="%1..%3.%4.%5.%6.%7.%8.%9."/>
      <w:lvlJc w:val="left"/>
      <w:pPr>
        <w:ind w:left="0" w:firstLine="0"/>
      </w:pPr>
    </w:lvl>
  </w:abstractNum>
  <w:abstractNum w:abstractNumId="1" w15:restartNumberingAfterBreak="0">
    <w:nsid w:val="1A2E0393"/>
    <w:multiLevelType w:val="multilevel"/>
    <w:tmpl w:val="988219DE"/>
    <w:lvl w:ilvl="0">
      <w:start w:val="1"/>
      <w:numFmt w:val="bullet"/>
      <w:pStyle w:val="Els-bulletlist"/>
      <w:lvlText w:val=""/>
      <w:lvlJc w:val="left"/>
      <w:pPr>
        <w:tabs>
          <w:tab w:val="num" w:pos="360"/>
        </w:tabs>
        <w:ind w:left="240" w:hanging="240"/>
      </w:pPr>
      <w:rPr>
        <w:rFonts w:ascii="Symbol" w:hAnsi="Symbol" w:hint="default"/>
      </w:rPr>
    </w:lvl>
    <w:lvl w:ilvl="1">
      <w:start w:val="1"/>
      <w:numFmt w:val="bullet"/>
      <w:lvlText w:val="○"/>
      <w:lvlJc w:val="left"/>
      <w:pPr>
        <w:tabs>
          <w:tab w:val="num" w:pos="600"/>
        </w:tabs>
        <w:ind w:left="480" w:hanging="240"/>
      </w:pPr>
      <w:rPr>
        <w:rFonts w:ascii="Times New Roman" w:hAnsi="Times New Roman" w:hint="default"/>
        <w:sz w:val="28"/>
      </w:rPr>
    </w:lvl>
    <w:lvl w:ilvl="2">
      <w:start w:val="1"/>
      <w:numFmt w:val="bullet"/>
      <w:lvlText w:val="–"/>
      <w:lvlJc w:val="left"/>
      <w:pPr>
        <w:tabs>
          <w:tab w:val="num" w:pos="840"/>
        </w:tabs>
        <w:ind w:left="720" w:hanging="240"/>
      </w:pPr>
      <w:rPr>
        <w:rFonts w:ascii="Times New Roman" w:hAnsi="Times New Roman" w:hint="default"/>
      </w:rPr>
    </w:lvl>
    <w:lvl w:ilvl="3">
      <w:start w:val="1"/>
      <w:numFmt w:val="none"/>
      <w:lvlText w:val="-"/>
      <w:lvlJc w:val="left"/>
      <w:pPr>
        <w:tabs>
          <w:tab w:val="num" w:pos="1080"/>
        </w:tabs>
        <w:ind w:left="960" w:hanging="240"/>
      </w:pPr>
      <w:rPr>
        <w:rFonts w:ascii="Times New Roman" w:hAnsi="Times New Roman" w:hint="default"/>
      </w:rPr>
    </w:lvl>
    <w:lvl w:ilvl="4">
      <w:start w:val="1"/>
      <w:numFmt w:val="none"/>
      <w:lvlText w:val="-"/>
      <w:lvlJc w:val="left"/>
      <w:pPr>
        <w:tabs>
          <w:tab w:val="num" w:pos="1320"/>
        </w:tabs>
        <w:ind w:left="1200" w:hanging="240"/>
      </w:pPr>
      <w:rPr>
        <w:rFonts w:ascii="Times New Roman" w:hAnsi="Times New Roman" w:hint="default"/>
      </w:rPr>
    </w:lvl>
    <w:lvl w:ilvl="5">
      <w:start w:val="1"/>
      <w:numFmt w:val="none"/>
      <w:lvlText w:val="-"/>
      <w:lvlJc w:val="left"/>
      <w:pPr>
        <w:tabs>
          <w:tab w:val="num" w:pos="1560"/>
        </w:tabs>
        <w:ind w:left="1440" w:hanging="240"/>
      </w:pPr>
      <w:rPr>
        <w:rFonts w:ascii="Times New Roman" w:hAnsi="Times New Roman" w:hint="default"/>
      </w:rPr>
    </w:lvl>
    <w:lvl w:ilvl="6">
      <w:start w:val="1"/>
      <w:numFmt w:val="none"/>
      <w:lvlText w:val="-"/>
      <w:lvlJc w:val="left"/>
      <w:pPr>
        <w:tabs>
          <w:tab w:val="num" w:pos="1800"/>
        </w:tabs>
        <w:ind w:left="1680" w:hanging="240"/>
      </w:pPr>
      <w:rPr>
        <w:rFonts w:ascii="Times New Roman" w:hAnsi="Times New Roman" w:hint="default"/>
      </w:rPr>
    </w:lvl>
    <w:lvl w:ilvl="7">
      <w:start w:val="1"/>
      <w:numFmt w:val="none"/>
      <w:lvlText w:val="-"/>
      <w:lvlJc w:val="left"/>
      <w:pPr>
        <w:tabs>
          <w:tab w:val="num" w:pos="2040"/>
        </w:tabs>
        <w:ind w:left="1920" w:hanging="240"/>
      </w:pPr>
      <w:rPr>
        <w:rFonts w:ascii="Times New Roman" w:hAnsi="Times New Roman" w:hint="default"/>
      </w:rPr>
    </w:lvl>
    <w:lvl w:ilvl="8">
      <w:start w:val="1"/>
      <w:numFmt w:val="none"/>
      <w:lvlText w:val="-"/>
      <w:lvlJc w:val="left"/>
      <w:pPr>
        <w:tabs>
          <w:tab w:val="num" w:pos="2280"/>
        </w:tabs>
        <w:ind w:left="2160" w:hanging="240"/>
      </w:pPr>
      <w:rPr>
        <w:rFonts w:ascii="Times New Roman" w:hAnsi="Times New Roman" w:hint="default"/>
      </w:rPr>
    </w:lvl>
  </w:abstractNum>
  <w:abstractNum w:abstractNumId="2" w15:restartNumberingAfterBreak="0">
    <w:nsid w:val="1CE24516"/>
    <w:multiLevelType w:val="hybridMultilevel"/>
    <w:tmpl w:val="AB6CF96C"/>
    <w:lvl w:ilvl="0" w:tplc="190092C8">
      <w:start w:val="2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297FFD"/>
    <w:multiLevelType w:val="hybridMultilevel"/>
    <w:tmpl w:val="23329CCC"/>
    <w:lvl w:ilvl="0" w:tplc="EC9E09AA">
      <w:start w:val="5"/>
      <w:numFmt w:val="bullet"/>
      <w:lvlText w:val=""/>
      <w:lvlJc w:val="left"/>
      <w:pPr>
        <w:ind w:left="720" w:hanging="360"/>
      </w:pPr>
      <w:rPr>
        <w:rFonts w:ascii="Symbol" w:eastAsia="SimSu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7850E9"/>
    <w:multiLevelType w:val="hybridMultilevel"/>
    <w:tmpl w:val="74CE8868"/>
    <w:lvl w:ilvl="0" w:tplc="A074192E">
      <w:start w:val="5"/>
      <w:numFmt w:val="bullet"/>
      <w:lvlText w:val=""/>
      <w:lvlJc w:val="left"/>
      <w:pPr>
        <w:ind w:left="720" w:hanging="360"/>
      </w:pPr>
      <w:rPr>
        <w:rFonts w:ascii="Symbol" w:eastAsia="SimSun" w:hAnsi="Symbol" w:cs="Times New Roman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322B9F"/>
    <w:multiLevelType w:val="multilevel"/>
    <w:tmpl w:val="1E642A78"/>
    <w:lvl w:ilvl="0">
      <w:start w:val="1"/>
      <w:numFmt w:val="upperLetter"/>
      <w:pStyle w:val="Els-appendixhead"/>
      <w:suff w:val="nothing"/>
      <w:lvlText w:val="Appendix %1. 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nothing"/>
      <w:lvlText w:val="%1.%2. "/>
      <w:lvlJc w:val="left"/>
      <w:pPr>
        <w:ind w:left="0" w:firstLine="0"/>
      </w:pPr>
      <w:rPr>
        <w:rFonts w:ascii="Times New Roman" w:hAnsi="Times New Roman" w:hint="default"/>
        <w:b w:val="0"/>
        <w:i/>
        <w:sz w:val="20"/>
      </w:rPr>
    </w:lvl>
    <w:lvl w:ilvl="2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3">
      <w:start w:val="1"/>
      <w:numFmt w:val="none"/>
      <w:lvlText w:val=""/>
      <w:lvlJc w:val="right"/>
      <w:pPr>
        <w:tabs>
          <w:tab w:val="num" w:pos="36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6" w15:restartNumberingAfterBreak="0">
    <w:nsid w:val="3AC968D8"/>
    <w:multiLevelType w:val="hybridMultilevel"/>
    <w:tmpl w:val="743828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27E7170"/>
    <w:multiLevelType w:val="multilevel"/>
    <w:tmpl w:val="A282E7EA"/>
    <w:lvl w:ilvl="0">
      <w:start w:val="1"/>
      <w:numFmt w:val="decimal"/>
      <w:pStyle w:val="Els-numlist"/>
      <w:lvlText w:val="%1."/>
      <w:lvlJc w:val="left"/>
      <w:pPr>
        <w:tabs>
          <w:tab w:val="num" w:pos="360"/>
        </w:tabs>
        <w:ind w:left="240" w:hanging="240"/>
      </w:pPr>
    </w:lvl>
    <w:lvl w:ilvl="1">
      <w:start w:val="1"/>
      <w:numFmt w:val="decimal"/>
      <w:lvlText w:val="%1.%2."/>
      <w:lvlJc w:val="left"/>
      <w:pPr>
        <w:tabs>
          <w:tab w:val="num" w:pos="600"/>
        </w:tabs>
        <w:ind w:left="480" w:hanging="240"/>
      </w:pPr>
    </w:lvl>
    <w:lvl w:ilvl="2">
      <w:start w:val="1"/>
      <w:numFmt w:val="decimal"/>
      <w:lvlText w:val="%1.%2.%3."/>
      <w:lvlJc w:val="left"/>
      <w:pPr>
        <w:tabs>
          <w:tab w:val="num" w:pos="840"/>
        </w:tabs>
        <w:ind w:left="720" w:hanging="24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960" w:hanging="240"/>
      </w:pPr>
    </w:lvl>
    <w:lvl w:ilvl="4">
      <w:start w:val="1"/>
      <w:numFmt w:val="decimal"/>
      <w:lvlText w:val="%1.%2.%3.%4.%5."/>
      <w:lvlJc w:val="left"/>
      <w:pPr>
        <w:tabs>
          <w:tab w:val="num" w:pos="1320"/>
        </w:tabs>
        <w:ind w:left="1200" w:hanging="240"/>
      </w:pPr>
    </w:lvl>
    <w:lvl w:ilvl="5">
      <w:start w:val="1"/>
      <w:numFmt w:val="decimal"/>
      <w:lvlText w:val="%1.%2.%3.%4.%5.%6."/>
      <w:lvlJc w:val="left"/>
      <w:pPr>
        <w:tabs>
          <w:tab w:val="num" w:pos="1560"/>
        </w:tabs>
        <w:ind w:left="1440" w:hanging="2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680" w:hanging="240"/>
      </w:pPr>
    </w:lvl>
    <w:lvl w:ilvl="7">
      <w:start w:val="1"/>
      <w:numFmt w:val="decimal"/>
      <w:lvlText w:val="%1.%2.%3.%4.%5.%6.%7.%8."/>
      <w:lvlJc w:val="left"/>
      <w:pPr>
        <w:tabs>
          <w:tab w:val="num" w:pos="2040"/>
        </w:tabs>
        <w:ind w:left="1920" w:hanging="240"/>
      </w:pPr>
    </w:lvl>
    <w:lvl w:ilvl="8">
      <w:start w:val="1"/>
      <w:numFmt w:val="decimal"/>
      <w:lvlText w:val="%1.%2.%3.%4.%5.%6.%7.%8.%9."/>
      <w:lvlJc w:val="left"/>
      <w:pPr>
        <w:tabs>
          <w:tab w:val="num" w:pos="2280"/>
        </w:tabs>
        <w:ind w:left="2160" w:hanging="240"/>
      </w:pPr>
    </w:lvl>
  </w:abstractNum>
  <w:abstractNum w:abstractNumId="8" w15:restartNumberingAfterBreak="0">
    <w:nsid w:val="556D7435"/>
    <w:multiLevelType w:val="hybridMultilevel"/>
    <w:tmpl w:val="7B780E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6205803"/>
    <w:multiLevelType w:val="multilevel"/>
    <w:tmpl w:val="1E2855A8"/>
    <w:lvl w:ilvl="0">
      <w:start w:val="1"/>
      <w:numFmt w:val="decimal"/>
      <w:pStyle w:val="Els-1storder-head"/>
      <w:suff w:val="space"/>
      <w:lvlText w:val="%1."/>
      <w:lvlJc w:val="left"/>
      <w:pPr>
        <w:ind w:left="0" w:firstLine="0"/>
      </w:pPr>
    </w:lvl>
    <w:lvl w:ilvl="1">
      <w:start w:val="1"/>
      <w:numFmt w:val="decimal"/>
      <w:pStyle w:val="Els-2ndorder-head"/>
      <w:suff w:val="space"/>
      <w:lvlText w:val="%1.%2."/>
      <w:lvlJc w:val="left"/>
      <w:pPr>
        <w:ind w:left="0" w:firstLine="0"/>
      </w:pPr>
    </w:lvl>
    <w:lvl w:ilvl="2">
      <w:start w:val="1"/>
      <w:numFmt w:val="decimal"/>
      <w:pStyle w:val="Els-3rdorder-head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pStyle w:val="Els-4thorder-head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start w:val="1"/>
      <w:numFmt w:val="decimal"/>
      <w:suff w:val="space"/>
      <w:lvlText w:val="%1.%2.%3.%4.%5.%6.%7.%8."/>
      <w:lvlJc w:val="left"/>
      <w:pPr>
        <w:ind w:left="0" w:firstLine="0"/>
      </w:pPr>
    </w:lvl>
    <w:lvl w:ilvl="8">
      <w:start w:val="1"/>
      <w:numFmt w:val="decimal"/>
      <w:suff w:val="space"/>
      <w:lvlText w:val="%1..%3.%4.%5.%6.%7.%8.%9."/>
      <w:lvlJc w:val="left"/>
      <w:pPr>
        <w:ind w:left="0" w:firstLine="0"/>
      </w:pPr>
    </w:lvl>
  </w:abstractNum>
  <w:abstractNum w:abstractNumId="10" w15:restartNumberingAfterBreak="0">
    <w:nsid w:val="5E827A20"/>
    <w:multiLevelType w:val="multilevel"/>
    <w:tmpl w:val="931E524C"/>
    <w:lvl w:ilvl="0">
      <w:start w:val="1"/>
      <w:numFmt w:val="upperLetter"/>
      <w:suff w:val="nothing"/>
      <w:lvlText w:val="Appendix %1. 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pStyle w:val="Els-appendixsubhead"/>
      <w:suff w:val="nothing"/>
      <w:lvlText w:val="%1.%2. "/>
      <w:lvlJc w:val="left"/>
      <w:pPr>
        <w:ind w:left="0" w:firstLine="0"/>
      </w:pPr>
      <w:rPr>
        <w:rFonts w:ascii="Times New Roman" w:hAnsi="Times New Roman" w:hint="default"/>
        <w:b w:val="0"/>
        <w:i/>
        <w:sz w:val="20"/>
      </w:rPr>
    </w:lvl>
    <w:lvl w:ilvl="2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3">
      <w:start w:val="1"/>
      <w:numFmt w:val="none"/>
      <w:lvlText w:val=""/>
      <w:lvlJc w:val="right"/>
      <w:pPr>
        <w:tabs>
          <w:tab w:val="num" w:pos="36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11" w15:restartNumberingAfterBreak="0">
    <w:nsid w:val="65BA643A"/>
    <w:multiLevelType w:val="hybridMultilevel"/>
    <w:tmpl w:val="B63839C4"/>
    <w:lvl w:ilvl="0" w:tplc="40090001">
      <w:start w:val="1"/>
      <w:numFmt w:val="bullet"/>
      <w:lvlText w:val=""/>
      <w:lvlJc w:val="left"/>
      <w:pPr>
        <w:ind w:left="59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31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3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75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47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19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91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3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358" w:hanging="360"/>
      </w:pPr>
      <w:rPr>
        <w:rFonts w:ascii="Wingdings" w:hAnsi="Wingdings" w:hint="default"/>
      </w:rPr>
    </w:lvl>
  </w:abstractNum>
  <w:abstractNum w:abstractNumId="12" w15:restartNumberingAfterBreak="0">
    <w:nsid w:val="69CC045B"/>
    <w:multiLevelType w:val="multilevel"/>
    <w:tmpl w:val="B16629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D814E31"/>
    <w:multiLevelType w:val="multilevel"/>
    <w:tmpl w:val="08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4" w15:restartNumberingAfterBreak="0">
    <w:nsid w:val="6F23626E"/>
    <w:multiLevelType w:val="multilevel"/>
    <w:tmpl w:val="B7E44228"/>
    <w:lvl w:ilvl="0">
      <w:start w:val="2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5" w15:restartNumberingAfterBreak="0">
    <w:nsid w:val="70535D76"/>
    <w:multiLevelType w:val="multilevel"/>
    <w:tmpl w:val="D480ADB0"/>
    <w:lvl w:ilvl="0">
      <w:start w:val="1"/>
      <w:numFmt w:val="bullet"/>
      <w:lvlText w:val=""/>
      <w:lvlJc w:val="left"/>
      <w:pPr>
        <w:tabs>
          <w:tab w:val="num" w:pos="360"/>
        </w:tabs>
        <w:ind w:left="240" w:hanging="240"/>
      </w:pPr>
      <w:rPr>
        <w:rFonts w:ascii="Symbol" w:hAnsi="Symbol" w:hint="default"/>
      </w:rPr>
    </w:lvl>
    <w:lvl w:ilvl="1">
      <w:start w:val="1"/>
      <w:numFmt w:val="bullet"/>
      <w:lvlText w:val="○"/>
      <w:lvlJc w:val="left"/>
      <w:pPr>
        <w:tabs>
          <w:tab w:val="num" w:pos="600"/>
        </w:tabs>
        <w:ind w:left="480" w:hanging="240"/>
      </w:pPr>
      <w:rPr>
        <w:rFonts w:ascii="Times New Roman" w:hAnsi="Times New Roman" w:hint="default"/>
        <w:sz w:val="28"/>
      </w:rPr>
    </w:lvl>
    <w:lvl w:ilvl="2">
      <w:start w:val="1"/>
      <w:numFmt w:val="bullet"/>
      <w:lvlText w:val="–"/>
      <w:lvlJc w:val="left"/>
      <w:pPr>
        <w:tabs>
          <w:tab w:val="num" w:pos="840"/>
        </w:tabs>
        <w:ind w:left="720" w:hanging="240"/>
      </w:pPr>
      <w:rPr>
        <w:rFonts w:ascii="Times New Roman" w:hAnsi="Times New Roman" w:hint="default"/>
      </w:rPr>
    </w:lvl>
    <w:lvl w:ilvl="3">
      <w:start w:val="1"/>
      <w:numFmt w:val="none"/>
      <w:lvlText w:val=""/>
      <w:lvlJc w:val="left"/>
      <w:pPr>
        <w:tabs>
          <w:tab w:val="num" w:pos="1080"/>
        </w:tabs>
        <w:ind w:left="960" w:hanging="240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320"/>
        </w:tabs>
        <w:ind w:left="1200" w:hanging="240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560"/>
        </w:tabs>
        <w:ind w:left="1440" w:hanging="240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800"/>
        </w:tabs>
        <w:ind w:left="1680" w:hanging="24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040"/>
        </w:tabs>
        <w:ind w:left="1920" w:hanging="24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2280"/>
        </w:tabs>
        <w:ind w:left="2160" w:hanging="240"/>
      </w:pPr>
      <w:rPr>
        <w:rFonts w:hint="default"/>
      </w:rPr>
    </w:lvl>
  </w:abstractNum>
  <w:abstractNum w:abstractNumId="16" w15:restartNumberingAfterBreak="0">
    <w:nsid w:val="752849CB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 w15:restartNumberingAfterBreak="0">
    <w:nsid w:val="764339DD"/>
    <w:multiLevelType w:val="multilevel"/>
    <w:tmpl w:val="79BA36F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  <w:bCs/>
        <w:i/>
        <w:iCs w:val="0"/>
      </w:rPr>
    </w:lvl>
    <w:lvl w:ilvl="2">
      <w:start w:val="1"/>
      <w:numFmt w:val="decimal"/>
      <w:isLgl/>
      <w:lvlText w:val="%1.%2.%3"/>
      <w:lvlJc w:val="left"/>
      <w:pPr>
        <w:ind w:left="720" w:hanging="360"/>
      </w:pPr>
      <w:rPr>
        <w:rFonts w:hint="default"/>
        <w:b w:val="0"/>
        <w:bCs/>
        <w:i/>
        <w:iCs w:val="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/>
        <w:i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  <w:b/>
        <w:i/>
      </w:rPr>
    </w:lvl>
    <w:lvl w:ilvl="5">
      <w:start w:val="1"/>
      <w:numFmt w:val="decimal"/>
      <w:isLgl/>
      <w:lvlText w:val="%1.%2.%3.%4.%5.%6"/>
      <w:lvlJc w:val="left"/>
      <w:pPr>
        <w:ind w:left="1080" w:hanging="720"/>
      </w:pPr>
      <w:rPr>
        <w:rFonts w:hint="default"/>
        <w:b/>
        <w:i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  <w:b/>
        <w:i/>
      </w:rPr>
    </w:lvl>
    <w:lvl w:ilvl="7">
      <w:start w:val="1"/>
      <w:numFmt w:val="decimal"/>
      <w:isLgl/>
      <w:lvlText w:val="%1.%2.%3.%4.%5.%6.%7.%8"/>
      <w:lvlJc w:val="left"/>
      <w:pPr>
        <w:ind w:left="1440" w:hanging="1080"/>
      </w:pPr>
      <w:rPr>
        <w:rFonts w:hint="default"/>
        <w:b/>
        <w:i/>
      </w:rPr>
    </w:lvl>
    <w:lvl w:ilvl="8">
      <w:start w:val="1"/>
      <w:numFmt w:val="decimal"/>
      <w:isLgl/>
      <w:lvlText w:val="%1.%2.%3.%4.%5.%6.%7.%8.%9"/>
      <w:lvlJc w:val="left"/>
      <w:pPr>
        <w:ind w:left="1440" w:hanging="1080"/>
      </w:pPr>
      <w:rPr>
        <w:rFonts w:hint="default"/>
        <w:b/>
        <w:i/>
      </w:rPr>
    </w:lvl>
  </w:abstractNum>
  <w:num w:numId="1">
    <w:abstractNumId w:val="9"/>
  </w:num>
  <w:num w:numId="2">
    <w:abstractNumId w:val="9"/>
  </w:num>
  <w:num w:numId="3">
    <w:abstractNumId w:val="9"/>
  </w:num>
  <w:num w:numId="4">
    <w:abstractNumId w:val="9"/>
  </w:num>
  <w:num w:numId="5">
    <w:abstractNumId w:val="0"/>
  </w:num>
  <w:num w:numId="6">
    <w:abstractNumId w:val="5"/>
  </w:num>
  <w:num w:numId="7">
    <w:abstractNumId w:val="10"/>
  </w:num>
  <w:num w:numId="8">
    <w:abstractNumId w:val="1"/>
  </w:num>
  <w:num w:numId="9">
    <w:abstractNumId w:val="7"/>
  </w:num>
  <w:num w:numId="10">
    <w:abstractNumId w:val="16"/>
  </w:num>
  <w:num w:numId="11">
    <w:abstractNumId w:val="15"/>
  </w:num>
  <w:num w:numId="12">
    <w:abstractNumId w:val="9"/>
  </w:num>
  <w:num w:numId="13">
    <w:abstractNumId w:val="9"/>
  </w:num>
  <w:num w:numId="14">
    <w:abstractNumId w:val="9"/>
  </w:num>
  <w:num w:numId="15">
    <w:abstractNumId w:val="9"/>
  </w:num>
  <w:num w:numId="16">
    <w:abstractNumId w:val="0"/>
  </w:num>
  <w:num w:numId="17">
    <w:abstractNumId w:val="5"/>
  </w:num>
  <w:num w:numId="18">
    <w:abstractNumId w:val="10"/>
  </w:num>
  <w:num w:numId="19">
    <w:abstractNumId w:val="1"/>
  </w:num>
  <w:num w:numId="20">
    <w:abstractNumId w:val="7"/>
  </w:num>
  <w:num w:numId="21">
    <w:abstractNumId w:val="0"/>
  </w:num>
  <w:num w:numId="22">
    <w:abstractNumId w:val="9"/>
  </w:num>
  <w:num w:numId="23">
    <w:abstractNumId w:val="9"/>
  </w:num>
  <w:num w:numId="24">
    <w:abstractNumId w:val="9"/>
  </w:num>
  <w:num w:numId="25">
    <w:abstractNumId w:val="9"/>
  </w:num>
  <w:num w:numId="26">
    <w:abstractNumId w:val="13"/>
  </w:num>
  <w:num w:numId="27">
    <w:abstractNumId w:val="14"/>
  </w:num>
  <w:num w:numId="28">
    <w:abstractNumId w:val="6"/>
  </w:num>
  <w:num w:numId="29">
    <w:abstractNumId w:val="8"/>
  </w:num>
  <w:num w:numId="30">
    <w:abstractNumId w:val="11"/>
  </w:num>
  <w:num w:numId="31">
    <w:abstractNumId w:val="1"/>
  </w:num>
  <w:num w:numId="32">
    <w:abstractNumId w:val="3"/>
  </w:num>
  <w:num w:numId="33">
    <w:abstractNumId w:val="4"/>
  </w:num>
  <w:num w:numId="34">
    <w:abstractNumId w:val="17"/>
  </w:num>
  <w:num w:numId="35">
    <w:abstractNumId w:val="2"/>
  </w:num>
  <w:num w:numId="3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printPostScriptOverText/>
  <w:embedTrueTypeFonts/>
  <w:proofState w:spelling="clean" w:grammar="clean"/>
  <w:attachedTemplate r:id="rId1"/>
  <w:defaultTabStop w:val="720"/>
  <w:drawingGridHorizontalSpacing w:val="120"/>
  <w:drawingGridVerticalSpacing w:val="120"/>
  <w:noPunctuationKerning/>
  <w:characterSpacingControl w:val="doNotCompress"/>
  <w:hdrShapeDefaults>
    <o:shapedefaults v:ext="edit" spidmax="2049"/>
  </w:hdrShapeDefaults>
  <w:footnotePr>
    <w:numFmt w:val="chicago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1409"/>
    <w:rsid w:val="00000C0C"/>
    <w:rsid w:val="000011DF"/>
    <w:rsid w:val="000014EB"/>
    <w:rsid w:val="00001CCC"/>
    <w:rsid w:val="00003DF5"/>
    <w:rsid w:val="000044B0"/>
    <w:rsid w:val="00004B20"/>
    <w:rsid w:val="00005077"/>
    <w:rsid w:val="00006115"/>
    <w:rsid w:val="000063DB"/>
    <w:rsid w:val="00006E56"/>
    <w:rsid w:val="0001027D"/>
    <w:rsid w:val="00010796"/>
    <w:rsid w:val="00010E08"/>
    <w:rsid w:val="000111E0"/>
    <w:rsid w:val="00011B4B"/>
    <w:rsid w:val="00011C98"/>
    <w:rsid w:val="000169F7"/>
    <w:rsid w:val="00017407"/>
    <w:rsid w:val="00017B85"/>
    <w:rsid w:val="00017E2B"/>
    <w:rsid w:val="000201A5"/>
    <w:rsid w:val="00020556"/>
    <w:rsid w:val="00020D27"/>
    <w:rsid w:val="000220CD"/>
    <w:rsid w:val="00022975"/>
    <w:rsid w:val="00025251"/>
    <w:rsid w:val="00025499"/>
    <w:rsid w:val="00026798"/>
    <w:rsid w:val="00027459"/>
    <w:rsid w:val="0002766B"/>
    <w:rsid w:val="00030314"/>
    <w:rsid w:val="00030457"/>
    <w:rsid w:val="00030A70"/>
    <w:rsid w:val="00030BC7"/>
    <w:rsid w:val="00031158"/>
    <w:rsid w:val="00031163"/>
    <w:rsid w:val="0003154D"/>
    <w:rsid w:val="00031CFB"/>
    <w:rsid w:val="00033689"/>
    <w:rsid w:val="00033F04"/>
    <w:rsid w:val="00034A60"/>
    <w:rsid w:val="000350AD"/>
    <w:rsid w:val="00035BD8"/>
    <w:rsid w:val="00036701"/>
    <w:rsid w:val="00036B29"/>
    <w:rsid w:val="000372FA"/>
    <w:rsid w:val="00037336"/>
    <w:rsid w:val="00040A77"/>
    <w:rsid w:val="00041EAE"/>
    <w:rsid w:val="000422BE"/>
    <w:rsid w:val="00043376"/>
    <w:rsid w:val="000439E1"/>
    <w:rsid w:val="00043BE8"/>
    <w:rsid w:val="00043FA8"/>
    <w:rsid w:val="00044CA0"/>
    <w:rsid w:val="00046BF9"/>
    <w:rsid w:val="00050BD4"/>
    <w:rsid w:val="0005136E"/>
    <w:rsid w:val="00051BD3"/>
    <w:rsid w:val="00052982"/>
    <w:rsid w:val="00052D09"/>
    <w:rsid w:val="00053DA7"/>
    <w:rsid w:val="0005561A"/>
    <w:rsid w:val="000568AC"/>
    <w:rsid w:val="00056920"/>
    <w:rsid w:val="00056DD1"/>
    <w:rsid w:val="000573A4"/>
    <w:rsid w:val="0005784F"/>
    <w:rsid w:val="00061028"/>
    <w:rsid w:val="00066331"/>
    <w:rsid w:val="00066DC4"/>
    <w:rsid w:val="00067212"/>
    <w:rsid w:val="00067950"/>
    <w:rsid w:val="00067D29"/>
    <w:rsid w:val="00067E37"/>
    <w:rsid w:val="000703B9"/>
    <w:rsid w:val="00070F38"/>
    <w:rsid w:val="00071076"/>
    <w:rsid w:val="000716CB"/>
    <w:rsid w:val="00071A08"/>
    <w:rsid w:val="00071DC9"/>
    <w:rsid w:val="0007232B"/>
    <w:rsid w:val="00072AAA"/>
    <w:rsid w:val="00072D4A"/>
    <w:rsid w:val="00073364"/>
    <w:rsid w:val="00073ACF"/>
    <w:rsid w:val="00074501"/>
    <w:rsid w:val="00074A2A"/>
    <w:rsid w:val="00075447"/>
    <w:rsid w:val="00075B66"/>
    <w:rsid w:val="00075EA1"/>
    <w:rsid w:val="00076A7B"/>
    <w:rsid w:val="00076DCF"/>
    <w:rsid w:val="00076E27"/>
    <w:rsid w:val="00077008"/>
    <w:rsid w:val="000770C3"/>
    <w:rsid w:val="00081322"/>
    <w:rsid w:val="000818F1"/>
    <w:rsid w:val="00082CB0"/>
    <w:rsid w:val="00084E61"/>
    <w:rsid w:val="000870A5"/>
    <w:rsid w:val="00087748"/>
    <w:rsid w:val="000919E8"/>
    <w:rsid w:val="00093158"/>
    <w:rsid w:val="00093268"/>
    <w:rsid w:val="000941CF"/>
    <w:rsid w:val="00095C4F"/>
    <w:rsid w:val="000962E0"/>
    <w:rsid w:val="0009761C"/>
    <w:rsid w:val="000A00CD"/>
    <w:rsid w:val="000A1608"/>
    <w:rsid w:val="000A22F1"/>
    <w:rsid w:val="000A2609"/>
    <w:rsid w:val="000A2C7F"/>
    <w:rsid w:val="000A3325"/>
    <w:rsid w:val="000A34E5"/>
    <w:rsid w:val="000A370D"/>
    <w:rsid w:val="000A37F8"/>
    <w:rsid w:val="000A4F39"/>
    <w:rsid w:val="000A6C98"/>
    <w:rsid w:val="000A6CDB"/>
    <w:rsid w:val="000A7137"/>
    <w:rsid w:val="000A793B"/>
    <w:rsid w:val="000A7A58"/>
    <w:rsid w:val="000B137C"/>
    <w:rsid w:val="000B187F"/>
    <w:rsid w:val="000B2E84"/>
    <w:rsid w:val="000B3945"/>
    <w:rsid w:val="000B3B91"/>
    <w:rsid w:val="000B45DF"/>
    <w:rsid w:val="000B52ED"/>
    <w:rsid w:val="000B5B66"/>
    <w:rsid w:val="000B5E84"/>
    <w:rsid w:val="000B62E2"/>
    <w:rsid w:val="000B76D9"/>
    <w:rsid w:val="000B7F14"/>
    <w:rsid w:val="000C1409"/>
    <w:rsid w:val="000C15A8"/>
    <w:rsid w:val="000C1C5B"/>
    <w:rsid w:val="000C20E6"/>
    <w:rsid w:val="000C2CB1"/>
    <w:rsid w:val="000C3384"/>
    <w:rsid w:val="000C3885"/>
    <w:rsid w:val="000C5100"/>
    <w:rsid w:val="000C60F2"/>
    <w:rsid w:val="000C790D"/>
    <w:rsid w:val="000D07A1"/>
    <w:rsid w:val="000D0D0A"/>
    <w:rsid w:val="000D1819"/>
    <w:rsid w:val="000D1FF5"/>
    <w:rsid w:val="000D32DB"/>
    <w:rsid w:val="000D395C"/>
    <w:rsid w:val="000D43BB"/>
    <w:rsid w:val="000D5061"/>
    <w:rsid w:val="000D6221"/>
    <w:rsid w:val="000D658E"/>
    <w:rsid w:val="000D66FA"/>
    <w:rsid w:val="000E10D0"/>
    <w:rsid w:val="000E13F1"/>
    <w:rsid w:val="000E1BAB"/>
    <w:rsid w:val="000E1EF3"/>
    <w:rsid w:val="000E212B"/>
    <w:rsid w:val="000E2153"/>
    <w:rsid w:val="000E2392"/>
    <w:rsid w:val="000E49E7"/>
    <w:rsid w:val="000E4AD7"/>
    <w:rsid w:val="000E5F8D"/>
    <w:rsid w:val="000F0A31"/>
    <w:rsid w:val="000F1CB3"/>
    <w:rsid w:val="000F495F"/>
    <w:rsid w:val="000F6440"/>
    <w:rsid w:val="000F6F1D"/>
    <w:rsid w:val="000F7CBF"/>
    <w:rsid w:val="00100DB0"/>
    <w:rsid w:val="001017AF"/>
    <w:rsid w:val="001022BD"/>
    <w:rsid w:val="001027EB"/>
    <w:rsid w:val="00102A15"/>
    <w:rsid w:val="00102E22"/>
    <w:rsid w:val="00102EF0"/>
    <w:rsid w:val="001040E7"/>
    <w:rsid w:val="00104B61"/>
    <w:rsid w:val="00106B49"/>
    <w:rsid w:val="00107F91"/>
    <w:rsid w:val="0011024F"/>
    <w:rsid w:val="00111763"/>
    <w:rsid w:val="001120F0"/>
    <w:rsid w:val="00113522"/>
    <w:rsid w:val="00114A4D"/>
    <w:rsid w:val="00115CD7"/>
    <w:rsid w:val="0011623F"/>
    <w:rsid w:val="00117A48"/>
    <w:rsid w:val="00117E53"/>
    <w:rsid w:val="0012100E"/>
    <w:rsid w:val="00121392"/>
    <w:rsid w:val="001218E8"/>
    <w:rsid w:val="0012360F"/>
    <w:rsid w:val="00124C8C"/>
    <w:rsid w:val="001255BA"/>
    <w:rsid w:val="001256D2"/>
    <w:rsid w:val="00126090"/>
    <w:rsid w:val="001266B8"/>
    <w:rsid w:val="00126EFC"/>
    <w:rsid w:val="0012773D"/>
    <w:rsid w:val="00127F47"/>
    <w:rsid w:val="00131E06"/>
    <w:rsid w:val="0013261A"/>
    <w:rsid w:val="00134DBA"/>
    <w:rsid w:val="00136075"/>
    <w:rsid w:val="001363C9"/>
    <w:rsid w:val="001368B7"/>
    <w:rsid w:val="00136A8C"/>
    <w:rsid w:val="00136D96"/>
    <w:rsid w:val="001371D0"/>
    <w:rsid w:val="00137888"/>
    <w:rsid w:val="00137EE4"/>
    <w:rsid w:val="00140AF5"/>
    <w:rsid w:val="00140BC9"/>
    <w:rsid w:val="0014193E"/>
    <w:rsid w:val="001423EA"/>
    <w:rsid w:val="00142CB8"/>
    <w:rsid w:val="0014465D"/>
    <w:rsid w:val="001446AE"/>
    <w:rsid w:val="00145D26"/>
    <w:rsid w:val="00146EC8"/>
    <w:rsid w:val="00150D3E"/>
    <w:rsid w:val="001515B7"/>
    <w:rsid w:val="0015173A"/>
    <w:rsid w:val="00152203"/>
    <w:rsid w:val="00153EF8"/>
    <w:rsid w:val="00154800"/>
    <w:rsid w:val="00154CD9"/>
    <w:rsid w:val="00156568"/>
    <w:rsid w:val="00157A04"/>
    <w:rsid w:val="0016176B"/>
    <w:rsid w:val="00163A94"/>
    <w:rsid w:val="00165A90"/>
    <w:rsid w:val="0016706F"/>
    <w:rsid w:val="001679F8"/>
    <w:rsid w:val="001706E3"/>
    <w:rsid w:val="00171904"/>
    <w:rsid w:val="0017199C"/>
    <w:rsid w:val="00171A0D"/>
    <w:rsid w:val="00171CC0"/>
    <w:rsid w:val="001732C2"/>
    <w:rsid w:val="00173819"/>
    <w:rsid w:val="00173FD2"/>
    <w:rsid w:val="00174178"/>
    <w:rsid w:val="0017435C"/>
    <w:rsid w:val="0017582B"/>
    <w:rsid w:val="00175C6A"/>
    <w:rsid w:val="00176784"/>
    <w:rsid w:val="00181DBB"/>
    <w:rsid w:val="0018266B"/>
    <w:rsid w:val="00183BB9"/>
    <w:rsid w:val="00184350"/>
    <w:rsid w:val="00184690"/>
    <w:rsid w:val="00185523"/>
    <w:rsid w:val="00187DD0"/>
    <w:rsid w:val="001900A7"/>
    <w:rsid w:val="001915DD"/>
    <w:rsid w:val="001921D3"/>
    <w:rsid w:val="00192F34"/>
    <w:rsid w:val="001933CF"/>
    <w:rsid w:val="001934CC"/>
    <w:rsid w:val="00194759"/>
    <w:rsid w:val="00197238"/>
    <w:rsid w:val="00197340"/>
    <w:rsid w:val="001A0888"/>
    <w:rsid w:val="001A2D63"/>
    <w:rsid w:val="001A47C7"/>
    <w:rsid w:val="001A6BE8"/>
    <w:rsid w:val="001A731F"/>
    <w:rsid w:val="001A7A58"/>
    <w:rsid w:val="001B20F4"/>
    <w:rsid w:val="001B443A"/>
    <w:rsid w:val="001B47ED"/>
    <w:rsid w:val="001B4B25"/>
    <w:rsid w:val="001B4CA1"/>
    <w:rsid w:val="001B6A65"/>
    <w:rsid w:val="001B6BB6"/>
    <w:rsid w:val="001B6E7B"/>
    <w:rsid w:val="001C0473"/>
    <w:rsid w:val="001C0BA1"/>
    <w:rsid w:val="001C0ECA"/>
    <w:rsid w:val="001C1A4E"/>
    <w:rsid w:val="001C1CE3"/>
    <w:rsid w:val="001C2715"/>
    <w:rsid w:val="001C2FD1"/>
    <w:rsid w:val="001C32CE"/>
    <w:rsid w:val="001C396A"/>
    <w:rsid w:val="001C3B2C"/>
    <w:rsid w:val="001C3B8D"/>
    <w:rsid w:val="001C5606"/>
    <w:rsid w:val="001C578C"/>
    <w:rsid w:val="001C5FBA"/>
    <w:rsid w:val="001C63E4"/>
    <w:rsid w:val="001C762A"/>
    <w:rsid w:val="001D08E7"/>
    <w:rsid w:val="001D1743"/>
    <w:rsid w:val="001D27FC"/>
    <w:rsid w:val="001D2F4C"/>
    <w:rsid w:val="001D3610"/>
    <w:rsid w:val="001D36FE"/>
    <w:rsid w:val="001D54F5"/>
    <w:rsid w:val="001D572F"/>
    <w:rsid w:val="001D5E87"/>
    <w:rsid w:val="001D7E57"/>
    <w:rsid w:val="001E106B"/>
    <w:rsid w:val="001E19C3"/>
    <w:rsid w:val="001E25E9"/>
    <w:rsid w:val="001E2FEB"/>
    <w:rsid w:val="001E327D"/>
    <w:rsid w:val="001E3887"/>
    <w:rsid w:val="001E3D3C"/>
    <w:rsid w:val="001E4B46"/>
    <w:rsid w:val="001E4C20"/>
    <w:rsid w:val="001E4CDB"/>
    <w:rsid w:val="001E568B"/>
    <w:rsid w:val="001E6F92"/>
    <w:rsid w:val="001F0938"/>
    <w:rsid w:val="001F168C"/>
    <w:rsid w:val="001F1DFE"/>
    <w:rsid w:val="001F218D"/>
    <w:rsid w:val="001F2639"/>
    <w:rsid w:val="001F3135"/>
    <w:rsid w:val="001F4727"/>
    <w:rsid w:val="001F49A0"/>
    <w:rsid w:val="001F5B82"/>
    <w:rsid w:val="001F5C08"/>
    <w:rsid w:val="001F5D86"/>
    <w:rsid w:val="001F5D93"/>
    <w:rsid w:val="001F6E3D"/>
    <w:rsid w:val="001F7990"/>
    <w:rsid w:val="001F7D7A"/>
    <w:rsid w:val="002000B7"/>
    <w:rsid w:val="00200518"/>
    <w:rsid w:val="002015B2"/>
    <w:rsid w:val="00201D66"/>
    <w:rsid w:val="00202A98"/>
    <w:rsid w:val="00202CA8"/>
    <w:rsid w:val="00202D57"/>
    <w:rsid w:val="00203F99"/>
    <w:rsid w:val="002050AF"/>
    <w:rsid w:val="00205238"/>
    <w:rsid w:val="0020769C"/>
    <w:rsid w:val="00207F24"/>
    <w:rsid w:val="00207FDA"/>
    <w:rsid w:val="002101BF"/>
    <w:rsid w:val="002126B3"/>
    <w:rsid w:val="00213503"/>
    <w:rsid w:val="00213DA9"/>
    <w:rsid w:val="00214700"/>
    <w:rsid w:val="002158F7"/>
    <w:rsid w:val="00215AE7"/>
    <w:rsid w:val="00215E72"/>
    <w:rsid w:val="00216026"/>
    <w:rsid w:val="0021741D"/>
    <w:rsid w:val="00217E7C"/>
    <w:rsid w:val="002200AD"/>
    <w:rsid w:val="00220E20"/>
    <w:rsid w:val="0022143B"/>
    <w:rsid w:val="00221730"/>
    <w:rsid w:val="00221A24"/>
    <w:rsid w:val="00221ED0"/>
    <w:rsid w:val="00222979"/>
    <w:rsid w:val="00222A38"/>
    <w:rsid w:val="002235C8"/>
    <w:rsid w:val="00223C38"/>
    <w:rsid w:val="0022432D"/>
    <w:rsid w:val="00224644"/>
    <w:rsid w:val="00225663"/>
    <w:rsid w:val="00225F3F"/>
    <w:rsid w:val="00226228"/>
    <w:rsid w:val="002302A1"/>
    <w:rsid w:val="00231120"/>
    <w:rsid w:val="00231A13"/>
    <w:rsid w:val="0023290A"/>
    <w:rsid w:val="00232FA4"/>
    <w:rsid w:val="00233EC4"/>
    <w:rsid w:val="00234053"/>
    <w:rsid w:val="00235B58"/>
    <w:rsid w:val="00235CD0"/>
    <w:rsid w:val="00237FAF"/>
    <w:rsid w:val="00240A64"/>
    <w:rsid w:val="00240C84"/>
    <w:rsid w:val="002411A2"/>
    <w:rsid w:val="00242198"/>
    <w:rsid w:val="002425E3"/>
    <w:rsid w:val="002426DA"/>
    <w:rsid w:val="00242EFF"/>
    <w:rsid w:val="00245EFB"/>
    <w:rsid w:val="00247CCD"/>
    <w:rsid w:val="00247EDA"/>
    <w:rsid w:val="00250B09"/>
    <w:rsid w:val="00251645"/>
    <w:rsid w:val="00251917"/>
    <w:rsid w:val="00252AF2"/>
    <w:rsid w:val="00254FDC"/>
    <w:rsid w:val="0025685C"/>
    <w:rsid w:val="0025705F"/>
    <w:rsid w:val="00257428"/>
    <w:rsid w:val="002610C9"/>
    <w:rsid w:val="00261CAB"/>
    <w:rsid w:val="00262338"/>
    <w:rsid w:val="0026239E"/>
    <w:rsid w:val="00262737"/>
    <w:rsid w:val="002636CA"/>
    <w:rsid w:val="00263D5B"/>
    <w:rsid w:val="002647D0"/>
    <w:rsid w:val="00264C3F"/>
    <w:rsid w:val="0026626E"/>
    <w:rsid w:val="00266B3F"/>
    <w:rsid w:val="00267030"/>
    <w:rsid w:val="00270BAA"/>
    <w:rsid w:val="00270CE8"/>
    <w:rsid w:val="00272247"/>
    <w:rsid w:val="00272D51"/>
    <w:rsid w:val="00273BB8"/>
    <w:rsid w:val="00273BDB"/>
    <w:rsid w:val="00274143"/>
    <w:rsid w:val="002758BD"/>
    <w:rsid w:val="0027596C"/>
    <w:rsid w:val="00275BCF"/>
    <w:rsid w:val="00276243"/>
    <w:rsid w:val="0027653C"/>
    <w:rsid w:val="002765D1"/>
    <w:rsid w:val="00277441"/>
    <w:rsid w:val="002777CF"/>
    <w:rsid w:val="002808D6"/>
    <w:rsid w:val="00282AF2"/>
    <w:rsid w:val="00283EFA"/>
    <w:rsid w:val="00283FF0"/>
    <w:rsid w:val="0028441D"/>
    <w:rsid w:val="002848C7"/>
    <w:rsid w:val="00284AD4"/>
    <w:rsid w:val="00285B3D"/>
    <w:rsid w:val="00287AA8"/>
    <w:rsid w:val="002948AD"/>
    <w:rsid w:val="00296E36"/>
    <w:rsid w:val="00297B7C"/>
    <w:rsid w:val="002A2A99"/>
    <w:rsid w:val="002A3030"/>
    <w:rsid w:val="002A5F90"/>
    <w:rsid w:val="002A71D0"/>
    <w:rsid w:val="002A7589"/>
    <w:rsid w:val="002B13FD"/>
    <w:rsid w:val="002B166C"/>
    <w:rsid w:val="002B29B3"/>
    <w:rsid w:val="002B35AF"/>
    <w:rsid w:val="002B3FE1"/>
    <w:rsid w:val="002B4CA0"/>
    <w:rsid w:val="002B5ACF"/>
    <w:rsid w:val="002B5DFD"/>
    <w:rsid w:val="002B6D8B"/>
    <w:rsid w:val="002C1402"/>
    <w:rsid w:val="002C1690"/>
    <w:rsid w:val="002C2A73"/>
    <w:rsid w:val="002C2B33"/>
    <w:rsid w:val="002C2DC7"/>
    <w:rsid w:val="002C2E54"/>
    <w:rsid w:val="002C4F76"/>
    <w:rsid w:val="002C50E9"/>
    <w:rsid w:val="002C590F"/>
    <w:rsid w:val="002C6BAE"/>
    <w:rsid w:val="002C7BA3"/>
    <w:rsid w:val="002C7C81"/>
    <w:rsid w:val="002D04D9"/>
    <w:rsid w:val="002D1FF7"/>
    <w:rsid w:val="002D2272"/>
    <w:rsid w:val="002D254B"/>
    <w:rsid w:val="002D51E9"/>
    <w:rsid w:val="002D5A44"/>
    <w:rsid w:val="002E01B3"/>
    <w:rsid w:val="002E1242"/>
    <w:rsid w:val="002E1DED"/>
    <w:rsid w:val="002E206D"/>
    <w:rsid w:val="002E274A"/>
    <w:rsid w:val="002E2989"/>
    <w:rsid w:val="002E2D73"/>
    <w:rsid w:val="002E31C9"/>
    <w:rsid w:val="002E532C"/>
    <w:rsid w:val="002E67CB"/>
    <w:rsid w:val="002E6BC1"/>
    <w:rsid w:val="002E6D9C"/>
    <w:rsid w:val="002E75D5"/>
    <w:rsid w:val="002F21EC"/>
    <w:rsid w:val="002F7F66"/>
    <w:rsid w:val="00301513"/>
    <w:rsid w:val="00301DBC"/>
    <w:rsid w:val="003026E9"/>
    <w:rsid w:val="0030375F"/>
    <w:rsid w:val="003046A0"/>
    <w:rsid w:val="0030514D"/>
    <w:rsid w:val="00306BF4"/>
    <w:rsid w:val="00306C5E"/>
    <w:rsid w:val="00307163"/>
    <w:rsid w:val="00307B90"/>
    <w:rsid w:val="00310FF9"/>
    <w:rsid w:val="00314A7B"/>
    <w:rsid w:val="00316183"/>
    <w:rsid w:val="0031626B"/>
    <w:rsid w:val="00320D98"/>
    <w:rsid w:val="00323F68"/>
    <w:rsid w:val="0032645D"/>
    <w:rsid w:val="00326A13"/>
    <w:rsid w:val="00326FDB"/>
    <w:rsid w:val="003300C0"/>
    <w:rsid w:val="003301C7"/>
    <w:rsid w:val="00330857"/>
    <w:rsid w:val="00330CFF"/>
    <w:rsid w:val="00330E53"/>
    <w:rsid w:val="003312B7"/>
    <w:rsid w:val="00331974"/>
    <w:rsid w:val="003319F6"/>
    <w:rsid w:val="00331D09"/>
    <w:rsid w:val="00332431"/>
    <w:rsid w:val="00333BFA"/>
    <w:rsid w:val="0033536A"/>
    <w:rsid w:val="003353FE"/>
    <w:rsid w:val="00335530"/>
    <w:rsid w:val="00335E6F"/>
    <w:rsid w:val="00336123"/>
    <w:rsid w:val="003375FD"/>
    <w:rsid w:val="00337CE2"/>
    <w:rsid w:val="003400D6"/>
    <w:rsid w:val="00340929"/>
    <w:rsid w:val="00341FD7"/>
    <w:rsid w:val="00343DAF"/>
    <w:rsid w:val="00344432"/>
    <w:rsid w:val="00344B8E"/>
    <w:rsid w:val="003457A1"/>
    <w:rsid w:val="003467CF"/>
    <w:rsid w:val="00346A31"/>
    <w:rsid w:val="00346C82"/>
    <w:rsid w:val="00347556"/>
    <w:rsid w:val="003504A0"/>
    <w:rsid w:val="003506B1"/>
    <w:rsid w:val="00350725"/>
    <w:rsid w:val="00351A79"/>
    <w:rsid w:val="00352D9A"/>
    <w:rsid w:val="00352E36"/>
    <w:rsid w:val="00352F0F"/>
    <w:rsid w:val="003555D0"/>
    <w:rsid w:val="003560E1"/>
    <w:rsid w:val="00357015"/>
    <w:rsid w:val="00357038"/>
    <w:rsid w:val="00360533"/>
    <w:rsid w:val="00361E4E"/>
    <w:rsid w:val="003625A0"/>
    <w:rsid w:val="00362B0B"/>
    <w:rsid w:val="00363552"/>
    <w:rsid w:val="00363D37"/>
    <w:rsid w:val="00363D8A"/>
    <w:rsid w:val="00363EBF"/>
    <w:rsid w:val="0036465F"/>
    <w:rsid w:val="00365114"/>
    <w:rsid w:val="003663AB"/>
    <w:rsid w:val="003666AB"/>
    <w:rsid w:val="00366806"/>
    <w:rsid w:val="0037114A"/>
    <w:rsid w:val="0037114F"/>
    <w:rsid w:val="00371314"/>
    <w:rsid w:val="0037396D"/>
    <w:rsid w:val="00373BF2"/>
    <w:rsid w:val="00373C9C"/>
    <w:rsid w:val="00376A5E"/>
    <w:rsid w:val="003806A4"/>
    <w:rsid w:val="003814B7"/>
    <w:rsid w:val="003819C1"/>
    <w:rsid w:val="003822F1"/>
    <w:rsid w:val="003829B2"/>
    <w:rsid w:val="00383372"/>
    <w:rsid w:val="003853EA"/>
    <w:rsid w:val="0038556D"/>
    <w:rsid w:val="00386295"/>
    <w:rsid w:val="00386320"/>
    <w:rsid w:val="00387BC9"/>
    <w:rsid w:val="00390ED0"/>
    <w:rsid w:val="003912F0"/>
    <w:rsid w:val="00391E59"/>
    <w:rsid w:val="0039419E"/>
    <w:rsid w:val="00394680"/>
    <w:rsid w:val="0039555D"/>
    <w:rsid w:val="00395B45"/>
    <w:rsid w:val="003965BD"/>
    <w:rsid w:val="003973DF"/>
    <w:rsid w:val="00397BEB"/>
    <w:rsid w:val="003A0623"/>
    <w:rsid w:val="003A062D"/>
    <w:rsid w:val="003A1F1D"/>
    <w:rsid w:val="003A2291"/>
    <w:rsid w:val="003A35D1"/>
    <w:rsid w:val="003A3812"/>
    <w:rsid w:val="003A7556"/>
    <w:rsid w:val="003B020B"/>
    <w:rsid w:val="003B0C70"/>
    <w:rsid w:val="003B0D66"/>
    <w:rsid w:val="003B1ADE"/>
    <w:rsid w:val="003B2909"/>
    <w:rsid w:val="003B2B23"/>
    <w:rsid w:val="003B2B50"/>
    <w:rsid w:val="003B43B5"/>
    <w:rsid w:val="003B4D0A"/>
    <w:rsid w:val="003B4FFC"/>
    <w:rsid w:val="003B5919"/>
    <w:rsid w:val="003C049B"/>
    <w:rsid w:val="003C0D8A"/>
    <w:rsid w:val="003C1587"/>
    <w:rsid w:val="003C1FC7"/>
    <w:rsid w:val="003C2F60"/>
    <w:rsid w:val="003C37C1"/>
    <w:rsid w:val="003C39BC"/>
    <w:rsid w:val="003C48EB"/>
    <w:rsid w:val="003C53AE"/>
    <w:rsid w:val="003C69AB"/>
    <w:rsid w:val="003C6FD2"/>
    <w:rsid w:val="003D0AE7"/>
    <w:rsid w:val="003D13B6"/>
    <w:rsid w:val="003D1662"/>
    <w:rsid w:val="003D236E"/>
    <w:rsid w:val="003D2EF3"/>
    <w:rsid w:val="003D302C"/>
    <w:rsid w:val="003D30BC"/>
    <w:rsid w:val="003D329F"/>
    <w:rsid w:val="003D6539"/>
    <w:rsid w:val="003E0127"/>
    <w:rsid w:val="003E0681"/>
    <w:rsid w:val="003E1CA9"/>
    <w:rsid w:val="003E2B86"/>
    <w:rsid w:val="003E47CE"/>
    <w:rsid w:val="003E5014"/>
    <w:rsid w:val="003E5110"/>
    <w:rsid w:val="003E51C6"/>
    <w:rsid w:val="003E581A"/>
    <w:rsid w:val="003F1248"/>
    <w:rsid w:val="003F30CA"/>
    <w:rsid w:val="003F44C5"/>
    <w:rsid w:val="003F59E7"/>
    <w:rsid w:val="003F609C"/>
    <w:rsid w:val="004007A1"/>
    <w:rsid w:val="0040088C"/>
    <w:rsid w:val="00400F53"/>
    <w:rsid w:val="00405DAA"/>
    <w:rsid w:val="00406B3B"/>
    <w:rsid w:val="004079EB"/>
    <w:rsid w:val="00410340"/>
    <w:rsid w:val="00413CA6"/>
    <w:rsid w:val="00415D98"/>
    <w:rsid w:val="00416535"/>
    <w:rsid w:val="00417435"/>
    <w:rsid w:val="0041753B"/>
    <w:rsid w:val="00417A36"/>
    <w:rsid w:val="0042037A"/>
    <w:rsid w:val="00420AF4"/>
    <w:rsid w:val="0042164D"/>
    <w:rsid w:val="0042183A"/>
    <w:rsid w:val="00421BF7"/>
    <w:rsid w:val="00422082"/>
    <w:rsid w:val="00422087"/>
    <w:rsid w:val="00423D41"/>
    <w:rsid w:val="0042436B"/>
    <w:rsid w:val="004252A6"/>
    <w:rsid w:val="0042577B"/>
    <w:rsid w:val="0042612C"/>
    <w:rsid w:val="00426D69"/>
    <w:rsid w:val="00427488"/>
    <w:rsid w:val="004309D7"/>
    <w:rsid w:val="0043190D"/>
    <w:rsid w:val="00431AA0"/>
    <w:rsid w:val="0043244B"/>
    <w:rsid w:val="0043303F"/>
    <w:rsid w:val="004334F6"/>
    <w:rsid w:val="00434A47"/>
    <w:rsid w:val="00436843"/>
    <w:rsid w:val="00436EC4"/>
    <w:rsid w:val="004411F8"/>
    <w:rsid w:val="00442976"/>
    <w:rsid w:val="00442EBA"/>
    <w:rsid w:val="00443668"/>
    <w:rsid w:val="004436B2"/>
    <w:rsid w:val="00443B7E"/>
    <w:rsid w:val="00444441"/>
    <w:rsid w:val="0044485D"/>
    <w:rsid w:val="0044711A"/>
    <w:rsid w:val="004519C7"/>
    <w:rsid w:val="00451CEA"/>
    <w:rsid w:val="00452C27"/>
    <w:rsid w:val="00453867"/>
    <w:rsid w:val="00455B08"/>
    <w:rsid w:val="00455BB7"/>
    <w:rsid w:val="00456883"/>
    <w:rsid w:val="00456E72"/>
    <w:rsid w:val="0046080E"/>
    <w:rsid w:val="004618C7"/>
    <w:rsid w:val="00462AA1"/>
    <w:rsid w:val="00463142"/>
    <w:rsid w:val="00464197"/>
    <w:rsid w:val="00466045"/>
    <w:rsid w:val="004706E0"/>
    <w:rsid w:val="00471744"/>
    <w:rsid w:val="0047382E"/>
    <w:rsid w:val="00473D65"/>
    <w:rsid w:val="0047444D"/>
    <w:rsid w:val="00474F18"/>
    <w:rsid w:val="00475084"/>
    <w:rsid w:val="00475153"/>
    <w:rsid w:val="00475E27"/>
    <w:rsid w:val="0047636A"/>
    <w:rsid w:val="00476622"/>
    <w:rsid w:val="004818D3"/>
    <w:rsid w:val="00481901"/>
    <w:rsid w:val="00482916"/>
    <w:rsid w:val="00482DF5"/>
    <w:rsid w:val="004832DB"/>
    <w:rsid w:val="004839D1"/>
    <w:rsid w:val="00485378"/>
    <w:rsid w:val="0048635E"/>
    <w:rsid w:val="00491864"/>
    <w:rsid w:val="00492116"/>
    <w:rsid w:val="004923A2"/>
    <w:rsid w:val="00492CF2"/>
    <w:rsid w:val="00493BAB"/>
    <w:rsid w:val="00494121"/>
    <w:rsid w:val="0049436E"/>
    <w:rsid w:val="00497572"/>
    <w:rsid w:val="004A107F"/>
    <w:rsid w:val="004A1356"/>
    <w:rsid w:val="004A179E"/>
    <w:rsid w:val="004A1BA3"/>
    <w:rsid w:val="004A1CB9"/>
    <w:rsid w:val="004A35DD"/>
    <w:rsid w:val="004A380D"/>
    <w:rsid w:val="004A48EE"/>
    <w:rsid w:val="004A52CA"/>
    <w:rsid w:val="004A66BE"/>
    <w:rsid w:val="004A706D"/>
    <w:rsid w:val="004A77DA"/>
    <w:rsid w:val="004B0113"/>
    <w:rsid w:val="004B2737"/>
    <w:rsid w:val="004B3660"/>
    <w:rsid w:val="004B4493"/>
    <w:rsid w:val="004B5B9B"/>
    <w:rsid w:val="004B68F0"/>
    <w:rsid w:val="004B7D23"/>
    <w:rsid w:val="004C0925"/>
    <w:rsid w:val="004C3998"/>
    <w:rsid w:val="004C3A0D"/>
    <w:rsid w:val="004C3ED5"/>
    <w:rsid w:val="004C5EBD"/>
    <w:rsid w:val="004C7EA4"/>
    <w:rsid w:val="004D11D5"/>
    <w:rsid w:val="004D2786"/>
    <w:rsid w:val="004D55A9"/>
    <w:rsid w:val="004D5B0D"/>
    <w:rsid w:val="004D7206"/>
    <w:rsid w:val="004D7375"/>
    <w:rsid w:val="004E3E59"/>
    <w:rsid w:val="004E5A8F"/>
    <w:rsid w:val="004E63CA"/>
    <w:rsid w:val="004E699E"/>
    <w:rsid w:val="004E6C81"/>
    <w:rsid w:val="004F2102"/>
    <w:rsid w:val="004F2342"/>
    <w:rsid w:val="004F3058"/>
    <w:rsid w:val="004F4CFB"/>
    <w:rsid w:val="004F5D6F"/>
    <w:rsid w:val="004F66D1"/>
    <w:rsid w:val="004F685B"/>
    <w:rsid w:val="00500435"/>
    <w:rsid w:val="00501D2A"/>
    <w:rsid w:val="00502197"/>
    <w:rsid w:val="005022E7"/>
    <w:rsid w:val="005034C8"/>
    <w:rsid w:val="00503DB9"/>
    <w:rsid w:val="00504D72"/>
    <w:rsid w:val="00507752"/>
    <w:rsid w:val="00507AD6"/>
    <w:rsid w:val="005106FB"/>
    <w:rsid w:val="00510F73"/>
    <w:rsid w:val="0051120D"/>
    <w:rsid w:val="00511ED9"/>
    <w:rsid w:val="00513B4E"/>
    <w:rsid w:val="00514338"/>
    <w:rsid w:val="00521573"/>
    <w:rsid w:val="00521FAB"/>
    <w:rsid w:val="005237E9"/>
    <w:rsid w:val="00524B3C"/>
    <w:rsid w:val="00525020"/>
    <w:rsid w:val="005250D2"/>
    <w:rsid w:val="005305D3"/>
    <w:rsid w:val="00530F2C"/>
    <w:rsid w:val="00532F3E"/>
    <w:rsid w:val="00532F6A"/>
    <w:rsid w:val="005337CA"/>
    <w:rsid w:val="005350B7"/>
    <w:rsid w:val="00535313"/>
    <w:rsid w:val="00536BCB"/>
    <w:rsid w:val="0054037A"/>
    <w:rsid w:val="00540A0E"/>
    <w:rsid w:val="00541BB2"/>
    <w:rsid w:val="00542565"/>
    <w:rsid w:val="00542D8E"/>
    <w:rsid w:val="0054397D"/>
    <w:rsid w:val="00544B62"/>
    <w:rsid w:val="005459B8"/>
    <w:rsid w:val="00545C87"/>
    <w:rsid w:val="00545E19"/>
    <w:rsid w:val="005464C5"/>
    <w:rsid w:val="0054707A"/>
    <w:rsid w:val="00550432"/>
    <w:rsid w:val="00551382"/>
    <w:rsid w:val="0055177C"/>
    <w:rsid w:val="00551790"/>
    <w:rsid w:val="00551CEE"/>
    <w:rsid w:val="00552CA0"/>
    <w:rsid w:val="00552F2C"/>
    <w:rsid w:val="0055324C"/>
    <w:rsid w:val="0055329C"/>
    <w:rsid w:val="00553B57"/>
    <w:rsid w:val="00554F90"/>
    <w:rsid w:val="00556F36"/>
    <w:rsid w:val="00560315"/>
    <w:rsid w:val="00561D36"/>
    <w:rsid w:val="00562BE9"/>
    <w:rsid w:val="0056302F"/>
    <w:rsid w:val="00564CEF"/>
    <w:rsid w:val="00565045"/>
    <w:rsid w:val="00565B9F"/>
    <w:rsid w:val="00567EE5"/>
    <w:rsid w:val="00572857"/>
    <w:rsid w:val="00574D0A"/>
    <w:rsid w:val="00575AB5"/>
    <w:rsid w:val="00576281"/>
    <w:rsid w:val="00576923"/>
    <w:rsid w:val="00577667"/>
    <w:rsid w:val="00577ECB"/>
    <w:rsid w:val="0058006F"/>
    <w:rsid w:val="0058046E"/>
    <w:rsid w:val="00581F58"/>
    <w:rsid w:val="00582013"/>
    <w:rsid w:val="0058254B"/>
    <w:rsid w:val="005826A9"/>
    <w:rsid w:val="00582848"/>
    <w:rsid w:val="00582A10"/>
    <w:rsid w:val="00583520"/>
    <w:rsid w:val="005856C6"/>
    <w:rsid w:val="00586DE4"/>
    <w:rsid w:val="0059035D"/>
    <w:rsid w:val="0059177E"/>
    <w:rsid w:val="0059435F"/>
    <w:rsid w:val="005959C8"/>
    <w:rsid w:val="00595FE1"/>
    <w:rsid w:val="005968EA"/>
    <w:rsid w:val="00596AF0"/>
    <w:rsid w:val="00597176"/>
    <w:rsid w:val="005A08C3"/>
    <w:rsid w:val="005A1B51"/>
    <w:rsid w:val="005A263A"/>
    <w:rsid w:val="005A3888"/>
    <w:rsid w:val="005A3A5F"/>
    <w:rsid w:val="005A4112"/>
    <w:rsid w:val="005A4C6D"/>
    <w:rsid w:val="005A553F"/>
    <w:rsid w:val="005A57F7"/>
    <w:rsid w:val="005A651D"/>
    <w:rsid w:val="005A73BD"/>
    <w:rsid w:val="005A77CC"/>
    <w:rsid w:val="005A7DD9"/>
    <w:rsid w:val="005B0C4A"/>
    <w:rsid w:val="005B0D02"/>
    <w:rsid w:val="005B184A"/>
    <w:rsid w:val="005B1F08"/>
    <w:rsid w:val="005B2255"/>
    <w:rsid w:val="005B23F1"/>
    <w:rsid w:val="005B386D"/>
    <w:rsid w:val="005B41D0"/>
    <w:rsid w:val="005B452A"/>
    <w:rsid w:val="005B573C"/>
    <w:rsid w:val="005B73E7"/>
    <w:rsid w:val="005B76F5"/>
    <w:rsid w:val="005B7B57"/>
    <w:rsid w:val="005C0D53"/>
    <w:rsid w:val="005C1207"/>
    <w:rsid w:val="005C132D"/>
    <w:rsid w:val="005C21FD"/>
    <w:rsid w:val="005C2459"/>
    <w:rsid w:val="005C35AD"/>
    <w:rsid w:val="005C4558"/>
    <w:rsid w:val="005C4F82"/>
    <w:rsid w:val="005D04E8"/>
    <w:rsid w:val="005D0574"/>
    <w:rsid w:val="005D36C8"/>
    <w:rsid w:val="005D4386"/>
    <w:rsid w:val="005D4B32"/>
    <w:rsid w:val="005D5B35"/>
    <w:rsid w:val="005E0048"/>
    <w:rsid w:val="005E239E"/>
    <w:rsid w:val="005E3C20"/>
    <w:rsid w:val="005E41F1"/>
    <w:rsid w:val="005E4543"/>
    <w:rsid w:val="005E5351"/>
    <w:rsid w:val="005E69F3"/>
    <w:rsid w:val="005E7A81"/>
    <w:rsid w:val="005E7CE3"/>
    <w:rsid w:val="005F0755"/>
    <w:rsid w:val="005F1176"/>
    <w:rsid w:val="005F1FE4"/>
    <w:rsid w:val="005F26DF"/>
    <w:rsid w:val="005F3D7D"/>
    <w:rsid w:val="005F4153"/>
    <w:rsid w:val="005F5366"/>
    <w:rsid w:val="005F6E32"/>
    <w:rsid w:val="005F6E38"/>
    <w:rsid w:val="005F6EB4"/>
    <w:rsid w:val="005F7106"/>
    <w:rsid w:val="005F7C9F"/>
    <w:rsid w:val="00602806"/>
    <w:rsid w:val="00602FCE"/>
    <w:rsid w:val="006031EB"/>
    <w:rsid w:val="0060469C"/>
    <w:rsid w:val="00604DB1"/>
    <w:rsid w:val="006067DA"/>
    <w:rsid w:val="006067E0"/>
    <w:rsid w:val="00606E16"/>
    <w:rsid w:val="0060708C"/>
    <w:rsid w:val="006115DD"/>
    <w:rsid w:val="00612F5D"/>
    <w:rsid w:val="00613168"/>
    <w:rsid w:val="00614B78"/>
    <w:rsid w:val="00614F49"/>
    <w:rsid w:val="006154BE"/>
    <w:rsid w:val="006156D7"/>
    <w:rsid w:val="006160A5"/>
    <w:rsid w:val="00616DAE"/>
    <w:rsid w:val="00616E34"/>
    <w:rsid w:val="00620B08"/>
    <w:rsid w:val="00621A00"/>
    <w:rsid w:val="006224FE"/>
    <w:rsid w:val="00622B65"/>
    <w:rsid w:val="0062396A"/>
    <w:rsid w:val="00624AF6"/>
    <w:rsid w:val="00625179"/>
    <w:rsid w:val="0062584E"/>
    <w:rsid w:val="006259E3"/>
    <w:rsid w:val="00625ADC"/>
    <w:rsid w:val="00626205"/>
    <w:rsid w:val="0062663B"/>
    <w:rsid w:val="006267C6"/>
    <w:rsid w:val="00626889"/>
    <w:rsid w:val="00626B14"/>
    <w:rsid w:val="00630286"/>
    <w:rsid w:val="006308B5"/>
    <w:rsid w:val="00631CA6"/>
    <w:rsid w:val="0063513E"/>
    <w:rsid w:val="00635C1E"/>
    <w:rsid w:val="00635C68"/>
    <w:rsid w:val="006362D7"/>
    <w:rsid w:val="0063748B"/>
    <w:rsid w:val="00641DF6"/>
    <w:rsid w:val="00642785"/>
    <w:rsid w:val="006434C0"/>
    <w:rsid w:val="0064631B"/>
    <w:rsid w:val="00646D14"/>
    <w:rsid w:val="00647045"/>
    <w:rsid w:val="00650776"/>
    <w:rsid w:val="00650FD2"/>
    <w:rsid w:val="0065249E"/>
    <w:rsid w:val="006549B4"/>
    <w:rsid w:val="00656602"/>
    <w:rsid w:val="00660090"/>
    <w:rsid w:val="006606CA"/>
    <w:rsid w:val="00660A2D"/>
    <w:rsid w:val="006611C4"/>
    <w:rsid w:val="00662B61"/>
    <w:rsid w:val="00663565"/>
    <w:rsid w:val="00663C5A"/>
    <w:rsid w:val="00663FCC"/>
    <w:rsid w:val="006641F3"/>
    <w:rsid w:val="006646CD"/>
    <w:rsid w:val="00664F89"/>
    <w:rsid w:val="00665852"/>
    <w:rsid w:val="0066660D"/>
    <w:rsid w:val="00667514"/>
    <w:rsid w:val="00667D8C"/>
    <w:rsid w:val="00667D95"/>
    <w:rsid w:val="006701A2"/>
    <w:rsid w:val="0067045C"/>
    <w:rsid w:val="0067180E"/>
    <w:rsid w:val="006722EA"/>
    <w:rsid w:val="00672CFF"/>
    <w:rsid w:val="00672D4B"/>
    <w:rsid w:val="00672E98"/>
    <w:rsid w:val="00673868"/>
    <w:rsid w:val="00677549"/>
    <w:rsid w:val="00677B4D"/>
    <w:rsid w:val="00677C22"/>
    <w:rsid w:val="00680B90"/>
    <w:rsid w:val="00680CA4"/>
    <w:rsid w:val="00680D1B"/>
    <w:rsid w:val="00681A56"/>
    <w:rsid w:val="0068217F"/>
    <w:rsid w:val="00684F49"/>
    <w:rsid w:val="006858D1"/>
    <w:rsid w:val="00685981"/>
    <w:rsid w:val="006865E3"/>
    <w:rsid w:val="00686676"/>
    <w:rsid w:val="00686984"/>
    <w:rsid w:val="00686ECB"/>
    <w:rsid w:val="00687B8F"/>
    <w:rsid w:val="006908F4"/>
    <w:rsid w:val="00692368"/>
    <w:rsid w:val="0069242A"/>
    <w:rsid w:val="00692631"/>
    <w:rsid w:val="006930D9"/>
    <w:rsid w:val="00693BBC"/>
    <w:rsid w:val="006946BB"/>
    <w:rsid w:val="00695487"/>
    <w:rsid w:val="00695593"/>
    <w:rsid w:val="00695D3C"/>
    <w:rsid w:val="00696921"/>
    <w:rsid w:val="006976F5"/>
    <w:rsid w:val="00697DEB"/>
    <w:rsid w:val="006A0AB4"/>
    <w:rsid w:val="006A2F66"/>
    <w:rsid w:val="006A3FD0"/>
    <w:rsid w:val="006A427E"/>
    <w:rsid w:val="006A5E6C"/>
    <w:rsid w:val="006A63E8"/>
    <w:rsid w:val="006B0530"/>
    <w:rsid w:val="006B0952"/>
    <w:rsid w:val="006B0978"/>
    <w:rsid w:val="006B2194"/>
    <w:rsid w:val="006B2641"/>
    <w:rsid w:val="006B294A"/>
    <w:rsid w:val="006B46EC"/>
    <w:rsid w:val="006B4F4D"/>
    <w:rsid w:val="006B6AE6"/>
    <w:rsid w:val="006B6C1D"/>
    <w:rsid w:val="006C12A3"/>
    <w:rsid w:val="006C1E50"/>
    <w:rsid w:val="006C2C93"/>
    <w:rsid w:val="006C2CF8"/>
    <w:rsid w:val="006C4826"/>
    <w:rsid w:val="006C4BDA"/>
    <w:rsid w:val="006C4F01"/>
    <w:rsid w:val="006C5015"/>
    <w:rsid w:val="006C5C25"/>
    <w:rsid w:val="006C76B3"/>
    <w:rsid w:val="006D044B"/>
    <w:rsid w:val="006D09ED"/>
    <w:rsid w:val="006D1B49"/>
    <w:rsid w:val="006D2E27"/>
    <w:rsid w:val="006D358D"/>
    <w:rsid w:val="006D436B"/>
    <w:rsid w:val="006D455A"/>
    <w:rsid w:val="006D531C"/>
    <w:rsid w:val="006D5873"/>
    <w:rsid w:val="006D5CC3"/>
    <w:rsid w:val="006D628F"/>
    <w:rsid w:val="006D6AD9"/>
    <w:rsid w:val="006D7895"/>
    <w:rsid w:val="006E0E63"/>
    <w:rsid w:val="006E1789"/>
    <w:rsid w:val="006E1CF3"/>
    <w:rsid w:val="006E1DAF"/>
    <w:rsid w:val="006E3AF3"/>
    <w:rsid w:val="006E446C"/>
    <w:rsid w:val="006E528F"/>
    <w:rsid w:val="006E6678"/>
    <w:rsid w:val="006F07F5"/>
    <w:rsid w:val="006F1994"/>
    <w:rsid w:val="006F233C"/>
    <w:rsid w:val="006F3181"/>
    <w:rsid w:val="006F3414"/>
    <w:rsid w:val="006F4148"/>
    <w:rsid w:val="006F4188"/>
    <w:rsid w:val="006F4A6B"/>
    <w:rsid w:val="006F4E75"/>
    <w:rsid w:val="006F4EA8"/>
    <w:rsid w:val="006F5537"/>
    <w:rsid w:val="007001B0"/>
    <w:rsid w:val="0070139B"/>
    <w:rsid w:val="007018F7"/>
    <w:rsid w:val="00702578"/>
    <w:rsid w:val="00703311"/>
    <w:rsid w:val="007056BD"/>
    <w:rsid w:val="00705918"/>
    <w:rsid w:val="00705D59"/>
    <w:rsid w:val="00706996"/>
    <w:rsid w:val="0070727A"/>
    <w:rsid w:val="007100B6"/>
    <w:rsid w:val="0071021D"/>
    <w:rsid w:val="0071059A"/>
    <w:rsid w:val="0071075C"/>
    <w:rsid w:val="00710ACB"/>
    <w:rsid w:val="00711740"/>
    <w:rsid w:val="007133AD"/>
    <w:rsid w:val="0071396C"/>
    <w:rsid w:val="00713B94"/>
    <w:rsid w:val="007145B3"/>
    <w:rsid w:val="00714E28"/>
    <w:rsid w:val="0071775C"/>
    <w:rsid w:val="00717CC3"/>
    <w:rsid w:val="00722C3B"/>
    <w:rsid w:val="00722D83"/>
    <w:rsid w:val="00723227"/>
    <w:rsid w:val="0072368E"/>
    <w:rsid w:val="00723F10"/>
    <w:rsid w:val="0072485F"/>
    <w:rsid w:val="0072760F"/>
    <w:rsid w:val="00731F83"/>
    <w:rsid w:val="0073329E"/>
    <w:rsid w:val="007333E5"/>
    <w:rsid w:val="00733710"/>
    <w:rsid w:val="00734571"/>
    <w:rsid w:val="00734EE1"/>
    <w:rsid w:val="007352FA"/>
    <w:rsid w:val="0073696E"/>
    <w:rsid w:val="00736E91"/>
    <w:rsid w:val="00737A1B"/>
    <w:rsid w:val="00740067"/>
    <w:rsid w:val="00741224"/>
    <w:rsid w:val="007428FD"/>
    <w:rsid w:val="00743234"/>
    <w:rsid w:val="00743756"/>
    <w:rsid w:val="007449F6"/>
    <w:rsid w:val="00745DBF"/>
    <w:rsid w:val="007461F1"/>
    <w:rsid w:val="00747C65"/>
    <w:rsid w:val="0075047B"/>
    <w:rsid w:val="00750C23"/>
    <w:rsid w:val="00751632"/>
    <w:rsid w:val="00752A7D"/>
    <w:rsid w:val="007550BE"/>
    <w:rsid w:val="00756B39"/>
    <w:rsid w:val="00756E8D"/>
    <w:rsid w:val="00757494"/>
    <w:rsid w:val="00757D4F"/>
    <w:rsid w:val="00760539"/>
    <w:rsid w:val="0076279C"/>
    <w:rsid w:val="00763EA4"/>
    <w:rsid w:val="00764C34"/>
    <w:rsid w:val="007666DC"/>
    <w:rsid w:val="00766975"/>
    <w:rsid w:val="00767189"/>
    <w:rsid w:val="0076727B"/>
    <w:rsid w:val="00767590"/>
    <w:rsid w:val="00767A82"/>
    <w:rsid w:val="00767AFD"/>
    <w:rsid w:val="007707D5"/>
    <w:rsid w:val="00771EF8"/>
    <w:rsid w:val="0077285C"/>
    <w:rsid w:val="00772FC6"/>
    <w:rsid w:val="00773CFE"/>
    <w:rsid w:val="00775C05"/>
    <w:rsid w:val="00775C2D"/>
    <w:rsid w:val="00776EE6"/>
    <w:rsid w:val="007776DC"/>
    <w:rsid w:val="00777F0C"/>
    <w:rsid w:val="00780153"/>
    <w:rsid w:val="007815D4"/>
    <w:rsid w:val="00781912"/>
    <w:rsid w:val="00781F7F"/>
    <w:rsid w:val="0078303A"/>
    <w:rsid w:val="00783146"/>
    <w:rsid w:val="00783600"/>
    <w:rsid w:val="00783B60"/>
    <w:rsid w:val="00783C87"/>
    <w:rsid w:val="00783D5B"/>
    <w:rsid w:val="00785615"/>
    <w:rsid w:val="0078746F"/>
    <w:rsid w:val="00790618"/>
    <w:rsid w:val="0079066E"/>
    <w:rsid w:val="00790F79"/>
    <w:rsid w:val="0079114C"/>
    <w:rsid w:val="00791372"/>
    <w:rsid w:val="0079195B"/>
    <w:rsid w:val="00791A20"/>
    <w:rsid w:val="00791FA7"/>
    <w:rsid w:val="007922F2"/>
    <w:rsid w:val="007925ED"/>
    <w:rsid w:val="00794A79"/>
    <w:rsid w:val="00794EA9"/>
    <w:rsid w:val="00795531"/>
    <w:rsid w:val="00795F8A"/>
    <w:rsid w:val="00796243"/>
    <w:rsid w:val="007A0485"/>
    <w:rsid w:val="007A1707"/>
    <w:rsid w:val="007A1AC6"/>
    <w:rsid w:val="007A2A36"/>
    <w:rsid w:val="007A3617"/>
    <w:rsid w:val="007A3ECA"/>
    <w:rsid w:val="007A47CF"/>
    <w:rsid w:val="007A55DB"/>
    <w:rsid w:val="007A61FD"/>
    <w:rsid w:val="007A667D"/>
    <w:rsid w:val="007A6EBC"/>
    <w:rsid w:val="007A7B89"/>
    <w:rsid w:val="007B4303"/>
    <w:rsid w:val="007B4855"/>
    <w:rsid w:val="007B6007"/>
    <w:rsid w:val="007B6316"/>
    <w:rsid w:val="007C039A"/>
    <w:rsid w:val="007C0CE8"/>
    <w:rsid w:val="007C14DE"/>
    <w:rsid w:val="007C271F"/>
    <w:rsid w:val="007C2D5C"/>
    <w:rsid w:val="007C33BE"/>
    <w:rsid w:val="007C3E04"/>
    <w:rsid w:val="007C3F09"/>
    <w:rsid w:val="007C5FDA"/>
    <w:rsid w:val="007C6F8C"/>
    <w:rsid w:val="007C76DC"/>
    <w:rsid w:val="007C7F0B"/>
    <w:rsid w:val="007D00DD"/>
    <w:rsid w:val="007D1227"/>
    <w:rsid w:val="007D2CEB"/>
    <w:rsid w:val="007D4093"/>
    <w:rsid w:val="007D43FA"/>
    <w:rsid w:val="007D4E1C"/>
    <w:rsid w:val="007D549B"/>
    <w:rsid w:val="007D6209"/>
    <w:rsid w:val="007D63D8"/>
    <w:rsid w:val="007D6BC2"/>
    <w:rsid w:val="007E002D"/>
    <w:rsid w:val="007E064D"/>
    <w:rsid w:val="007E11AB"/>
    <w:rsid w:val="007E142E"/>
    <w:rsid w:val="007E19F5"/>
    <w:rsid w:val="007E3871"/>
    <w:rsid w:val="007E565E"/>
    <w:rsid w:val="007F078C"/>
    <w:rsid w:val="007F0BAC"/>
    <w:rsid w:val="007F25BA"/>
    <w:rsid w:val="007F3A52"/>
    <w:rsid w:val="007F425F"/>
    <w:rsid w:val="007F4BD2"/>
    <w:rsid w:val="007F7BBB"/>
    <w:rsid w:val="00800A9E"/>
    <w:rsid w:val="00800CA1"/>
    <w:rsid w:val="00801BCC"/>
    <w:rsid w:val="008020BF"/>
    <w:rsid w:val="0080253F"/>
    <w:rsid w:val="00803EF2"/>
    <w:rsid w:val="00806F93"/>
    <w:rsid w:val="00807909"/>
    <w:rsid w:val="008100A8"/>
    <w:rsid w:val="00810C04"/>
    <w:rsid w:val="0081102A"/>
    <w:rsid w:val="0081448A"/>
    <w:rsid w:val="0081535E"/>
    <w:rsid w:val="00815E35"/>
    <w:rsid w:val="00816027"/>
    <w:rsid w:val="0081659F"/>
    <w:rsid w:val="008165E7"/>
    <w:rsid w:val="00816827"/>
    <w:rsid w:val="00820B3F"/>
    <w:rsid w:val="00821569"/>
    <w:rsid w:val="0082183C"/>
    <w:rsid w:val="00822479"/>
    <w:rsid w:val="0082293E"/>
    <w:rsid w:val="00822FF8"/>
    <w:rsid w:val="0082300C"/>
    <w:rsid w:val="0082333E"/>
    <w:rsid w:val="00823C3C"/>
    <w:rsid w:val="00825161"/>
    <w:rsid w:val="00825D91"/>
    <w:rsid w:val="008268CC"/>
    <w:rsid w:val="00830BC5"/>
    <w:rsid w:val="0083295F"/>
    <w:rsid w:val="0083394C"/>
    <w:rsid w:val="00834977"/>
    <w:rsid w:val="00834D88"/>
    <w:rsid w:val="008354AE"/>
    <w:rsid w:val="00835C6A"/>
    <w:rsid w:val="00835EBF"/>
    <w:rsid w:val="00835F78"/>
    <w:rsid w:val="008361BF"/>
    <w:rsid w:val="00837B42"/>
    <w:rsid w:val="00840E5D"/>
    <w:rsid w:val="00842015"/>
    <w:rsid w:val="00842117"/>
    <w:rsid w:val="00842118"/>
    <w:rsid w:val="00842D91"/>
    <w:rsid w:val="0084382F"/>
    <w:rsid w:val="008446AF"/>
    <w:rsid w:val="00845FE9"/>
    <w:rsid w:val="00850547"/>
    <w:rsid w:val="00851466"/>
    <w:rsid w:val="00851687"/>
    <w:rsid w:val="008518AA"/>
    <w:rsid w:val="00851FF7"/>
    <w:rsid w:val="008525C7"/>
    <w:rsid w:val="00854BA9"/>
    <w:rsid w:val="008556C5"/>
    <w:rsid w:val="00861ECF"/>
    <w:rsid w:val="00861F96"/>
    <w:rsid w:val="008620E0"/>
    <w:rsid w:val="008639C4"/>
    <w:rsid w:val="0086476D"/>
    <w:rsid w:val="00865E4D"/>
    <w:rsid w:val="008709C5"/>
    <w:rsid w:val="0087257E"/>
    <w:rsid w:val="00873BFA"/>
    <w:rsid w:val="00874759"/>
    <w:rsid w:val="0087630C"/>
    <w:rsid w:val="00876485"/>
    <w:rsid w:val="00877027"/>
    <w:rsid w:val="0088107F"/>
    <w:rsid w:val="008810F0"/>
    <w:rsid w:val="00881806"/>
    <w:rsid w:val="008820E5"/>
    <w:rsid w:val="00882ADC"/>
    <w:rsid w:val="00884027"/>
    <w:rsid w:val="008862EA"/>
    <w:rsid w:val="008867AE"/>
    <w:rsid w:val="00886938"/>
    <w:rsid w:val="008874DA"/>
    <w:rsid w:val="008912BD"/>
    <w:rsid w:val="008913D5"/>
    <w:rsid w:val="008917E4"/>
    <w:rsid w:val="00892DF4"/>
    <w:rsid w:val="00893576"/>
    <w:rsid w:val="008943E0"/>
    <w:rsid w:val="00894421"/>
    <w:rsid w:val="008951CF"/>
    <w:rsid w:val="00895215"/>
    <w:rsid w:val="00895E7D"/>
    <w:rsid w:val="00896352"/>
    <w:rsid w:val="00896EB3"/>
    <w:rsid w:val="00897022"/>
    <w:rsid w:val="008A0214"/>
    <w:rsid w:val="008A087E"/>
    <w:rsid w:val="008A47AB"/>
    <w:rsid w:val="008A48D2"/>
    <w:rsid w:val="008A4B2E"/>
    <w:rsid w:val="008A5157"/>
    <w:rsid w:val="008A590F"/>
    <w:rsid w:val="008A739F"/>
    <w:rsid w:val="008A7D0E"/>
    <w:rsid w:val="008B2B9A"/>
    <w:rsid w:val="008B2D74"/>
    <w:rsid w:val="008B438B"/>
    <w:rsid w:val="008B4882"/>
    <w:rsid w:val="008B4A72"/>
    <w:rsid w:val="008C180E"/>
    <w:rsid w:val="008C1E29"/>
    <w:rsid w:val="008C36A9"/>
    <w:rsid w:val="008C447D"/>
    <w:rsid w:val="008C62A3"/>
    <w:rsid w:val="008D0A64"/>
    <w:rsid w:val="008D19C0"/>
    <w:rsid w:val="008D1D8E"/>
    <w:rsid w:val="008D209C"/>
    <w:rsid w:val="008D4F7B"/>
    <w:rsid w:val="008D5D34"/>
    <w:rsid w:val="008D7801"/>
    <w:rsid w:val="008E0AB8"/>
    <w:rsid w:val="008E1670"/>
    <w:rsid w:val="008E1968"/>
    <w:rsid w:val="008E238B"/>
    <w:rsid w:val="008E47C4"/>
    <w:rsid w:val="008E5841"/>
    <w:rsid w:val="008E5DC2"/>
    <w:rsid w:val="008E7758"/>
    <w:rsid w:val="008F23CD"/>
    <w:rsid w:val="008F2C2F"/>
    <w:rsid w:val="008F3F83"/>
    <w:rsid w:val="008F4DEE"/>
    <w:rsid w:val="008F6676"/>
    <w:rsid w:val="0090033B"/>
    <w:rsid w:val="009003E8"/>
    <w:rsid w:val="00902534"/>
    <w:rsid w:val="00902B1C"/>
    <w:rsid w:val="00903106"/>
    <w:rsid w:val="00904549"/>
    <w:rsid w:val="00904B53"/>
    <w:rsid w:val="009051E8"/>
    <w:rsid w:val="0090555D"/>
    <w:rsid w:val="00905F26"/>
    <w:rsid w:val="009064A4"/>
    <w:rsid w:val="00906D3E"/>
    <w:rsid w:val="00910BE2"/>
    <w:rsid w:val="00912FDD"/>
    <w:rsid w:val="00913271"/>
    <w:rsid w:val="00914A57"/>
    <w:rsid w:val="009150D4"/>
    <w:rsid w:val="009157DB"/>
    <w:rsid w:val="00916066"/>
    <w:rsid w:val="009165D5"/>
    <w:rsid w:val="0091660E"/>
    <w:rsid w:val="009206EC"/>
    <w:rsid w:val="009209C0"/>
    <w:rsid w:val="00920E4D"/>
    <w:rsid w:val="00921131"/>
    <w:rsid w:val="00922489"/>
    <w:rsid w:val="00922604"/>
    <w:rsid w:val="00922D74"/>
    <w:rsid w:val="00923105"/>
    <w:rsid w:val="0092346D"/>
    <w:rsid w:val="00924486"/>
    <w:rsid w:val="00924A87"/>
    <w:rsid w:val="00924EF4"/>
    <w:rsid w:val="00925A11"/>
    <w:rsid w:val="00925D9B"/>
    <w:rsid w:val="00927519"/>
    <w:rsid w:val="00927BBB"/>
    <w:rsid w:val="00927DCF"/>
    <w:rsid w:val="00930617"/>
    <w:rsid w:val="0093173C"/>
    <w:rsid w:val="00931A57"/>
    <w:rsid w:val="00931F0B"/>
    <w:rsid w:val="00932D4B"/>
    <w:rsid w:val="00933D21"/>
    <w:rsid w:val="00934705"/>
    <w:rsid w:val="009355A3"/>
    <w:rsid w:val="009360EB"/>
    <w:rsid w:val="00936582"/>
    <w:rsid w:val="0093665E"/>
    <w:rsid w:val="0093710E"/>
    <w:rsid w:val="00937664"/>
    <w:rsid w:val="0093788F"/>
    <w:rsid w:val="009379C7"/>
    <w:rsid w:val="00940103"/>
    <w:rsid w:val="00940E41"/>
    <w:rsid w:val="009414D8"/>
    <w:rsid w:val="00943C37"/>
    <w:rsid w:val="00944529"/>
    <w:rsid w:val="0094476F"/>
    <w:rsid w:val="00944F80"/>
    <w:rsid w:val="00945375"/>
    <w:rsid w:val="009455F1"/>
    <w:rsid w:val="00945F96"/>
    <w:rsid w:val="00946C37"/>
    <w:rsid w:val="00946EAB"/>
    <w:rsid w:val="00947CCE"/>
    <w:rsid w:val="0095025D"/>
    <w:rsid w:val="00950316"/>
    <w:rsid w:val="009522A4"/>
    <w:rsid w:val="0095261C"/>
    <w:rsid w:val="0095319F"/>
    <w:rsid w:val="00953BAE"/>
    <w:rsid w:val="00955CDD"/>
    <w:rsid w:val="00956505"/>
    <w:rsid w:val="009565FB"/>
    <w:rsid w:val="009601B1"/>
    <w:rsid w:val="00960EB6"/>
    <w:rsid w:val="0096198A"/>
    <w:rsid w:val="00961D29"/>
    <w:rsid w:val="00962203"/>
    <w:rsid w:val="00963D54"/>
    <w:rsid w:val="00963DBA"/>
    <w:rsid w:val="009640A2"/>
    <w:rsid w:val="00964F59"/>
    <w:rsid w:val="009655E0"/>
    <w:rsid w:val="009669B7"/>
    <w:rsid w:val="00970A5B"/>
    <w:rsid w:val="0097180F"/>
    <w:rsid w:val="0097258F"/>
    <w:rsid w:val="0097363C"/>
    <w:rsid w:val="00973B70"/>
    <w:rsid w:val="00973E14"/>
    <w:rsid w:val="00973FB0"/>
    <w:rsid w:val="009749C7"/>
    <w:rsid w:val="00974FB9"/>
    <w:rsid w:val="00975683"/>
    <w:rsid w:val="0097605A"/>
    <w:rsid w:val="0097648E"/>
    <w:rsid w:val="00976563"/>
    <w:rsid w:val="009768EC"/>
    <w:rsid w:val="009769DE"/>
    <w:rsid w:val="00977B99"/>
    <w:rsid w:val="00977E16"/>
    <w:rsid w:val="009808A7"/>
    <w:rsid w:val="00980A6C"/>
    <w:rsid w:val="00980BE2"/>
    <w:rsid w:val="009817FC"/>
    <w:rsid w:val="00981E2B"/>
    <w:rsid w:val="009820F0"/>
    <w:rsid w:val="00982712"/>
    <w:rsid w:val="00982C06"/>
    <w:rsid w:val="009834C4"/>
    <w:rsid w:val="00984A67"/>
    <w:rsid w:val="009873FF"/>
    <w:rsid w:val="00990DEB"/>
    <w:rsid w:val="00991911"/>
    <w:rsid w:val="00993C9B"/>
    <w:rsid w:val="00994569"/>
    <w:rsid w:val="00995299"/>
    <w:rsid w:val="00996432"/>
    <w:rsid w:val="00997E05"/>
    <w:rsid w:val="009A484A"/>
    <w:rsid w:val="009A53F3"/>
    <w:rsid w:val="009A6D87"/>
    <w:rsid w:val="009A751B"/>
    <w:rsid w:val="009B02DB"/>
    <w:rsid w:val="009B15F2"/>
    <w:rsid w:val="009B17D8"/>
    <w:rsid w:val="009B2A25"/>
    <w:rsid w:val="009B49D4"/>
    <w:rsid w:val="009B7CF7"/>
    <w:rsid w:val="009C0274"/>
    <w:rsid w:val="009C0D60"/>
    <w:rsid w:val="009C1850"/>
    <w:rsid w:val="009C24F1"/>
    <w:rsid w:val="009C2716"/>
    <w:rsid w:val="009C3FA0"/>
    <w:rsid w:val="009C4754"/>
    <w:rsid w:val="009C4890"/>
    <w:rsid w:val="009C497A"/>
    <w:rsid w:val="009C6F37"/>
    <w:rsid w:val="009C7644"/>
    <w:rsid w:val="009C7ED8"/>
    <w:rsid w:val="009D00B0"/>
    <w:rsid w:val="009D1308"/>
    <w:rsid w:val="009D2E95"/>
    <w:rsid w:val="009D3E59"/>
    <w:rsid w:val="009D4556"/>
    <w:rsid w:val="009D47F0"/>
    <w:rsid w:val="009D482F"/>
    <w:rsid w:val="009D5D17"/>
    <w:rsid w:val="009D66FB"/>
    <w:rsid w:val="009D6A20"/>
    <w:rsid w:val="009D6B3D"/>
    <w:rsid w:val="009D747E"/>
    <w:rsid w:val="009E0221"/>
    <w:rsid w:val="009E05EF"/>
    <w:rsid w:val="009E075A"/>
    <w:rsid w:val="009E0B4E"/>
    <w:rsid w:val="009E1ACC"/>
    <w:rsid w:val="009E2D87"/>
    <w:rsid w:val="009E3D90"/>
    <w:rsid w:val="009E445A"/>
    <w:rsid w:val="009E44C9"/>
    <w:rsid w:val="009E497D"/>
    <w:rsid w:val="009E4C9A"/>
    <w:rsid w:val="009E5003"/>
    <w:rsid w:val="009E58BD"/>
    <w:rsid w:val="009E5AB1"/>
    <w:rsid w:val="009E618F"/>
    <w:rsid w:val="009F0280"/>
    <w:rsid w:val="009F10F6"/>
    <w:rsid w:val="009F25A8"/>
    <w:rsid w:val="009F460E"/>
    <w:rsid w:val="009F5B50"/>
    <w:rsid w:val="009F5C48"/>
    <w:rsid w:val="009F790B"/>
    <w:rsid w:val="009F7C96"/>
    <w:rsid w:val="00A000D5"/>
    <w:rsid w:val="00A00988"/>
    <w:rsid w:val="00A00E8C"/>
    <w:rsid w:val="00A013E0"/>
    <w:rsid w:val="00A02303"/>
    <w:rsid w:val="00A0240F"/>
    <w:rsid w:val="00A02A2B"/>
    <w:rsid w:val="00A03D0A"/>
    <w:rsid w:val="00A04197"/>
    <w:rsid w:val="00A04240"/>
    <w:rsid w:val="00A05646"/>
    <w:rsid w:val="00A05F9E"/>
    <w:rsid w:val="00A06412"/>
    <w:rsid w:val="00A069FE"/>
    <w:rsid w:val="00A07B26"/>
    <w:rsid w:val="00A101B1"/>
    <w:rsid w:val="00A1053C"/>
    <w:rsid w:val="00A10790"/>
    <w:rsid w:val="00A109CE"/>
    <w:rsid w:val="00A10BAC"/>
    <w:rsid w:val="00A11BC3"/>
    <w:rsid w:val="00A13290"/>
    <w:rsid w:val="00A167B9"/>
    <w:rsid w:val="00A16AFB"/>
    <w:rsid w:val="00A17B12"/>
    <w:rsid w:val="00A20017"/>
    <w:rsid w:val="00A20171"/>
    <w:rsid w:val="00A20DAA"/>
    <w:rsid w:val="00A22A21"/>
    <w:rsid w:val="00A2310C"/>
    <w:rsid w:val="00A236AB"/>
    <w:rsid w:val="00A2392C"/>
    <w:rsid w:val="00A23E88"/>
    <w:rsid w:val="00A242AD"/>
    <w:rsid w:val="00A24D9D"/>
    <w:rsid w:val="00A252B3"/>
    <w:rsid w:val="00A257C1"/>
    <w:rsid w:val="00A25E83"/>
    <w:rsid w:val="00A27243"/>
    <w:rsid w:val="00A27BD0"/>
    <w:rsid w:val="00A3005A"/>
    <w:rsid w:val="00A31463"/>
    <w:rsid w:val="00A31B45"/>
    <w:rsid w:val="00A31F59"/>
    <w:rsid w:val="00A32103"/>
    <w:rsid w:val="00A330DE"/>
    <w:rsid w:val="00A33148"/>
    <w:rsid w:val="00A342D7"/>
    <w:rsid w:val="00A347C5"/>
    <w:rsid w:val="00A3528D"/>
    <w:rsid w:val="00A35414"/>
    <w:rsid w:val="00A36009"/>
    <w:rsid w:val="00A36A47"/>
    <w:rsid w:val="00A37873"/>
    <w:rsid w:val="00A413F2"/>
    <w:rsid w:val="00A4166A"/>
    <w:rsid w:val="00A423CA"/>
    <w:rsid w:val="00A43BD1"/>
    <w:rsid w:val="00A4408C"/>
    <w:rsid w:val="00A4536F"/>
    <w:rsid w:val="00A47110"/>
    <w:rsid w:val="00A51056"/>
    <w:rsid w:val="00A512A8"/>
    <w:rsid w:val="00A5250D"/>
    <w:rsid w:val="00A52EF9"/>
    <w:rsid w:val="00A548E9"/>
    <w:rsid w:val="00A55460"/>
    <w:rsid w:val="00A5553F"/>
    <w:rsid w:val="00A561BF"/>
    <w:rsid w:val="00A5627B"/>
    <w:rsid w:val="00A57455"/>
    <w:rsid w:val="00A57C46"/>
    <w:rsid w:val="00A6010E"/>
    <w:rsid w:val="00A604AF"/>
    <w:rsid w:val="00A61779"/>
    <w:rsid w:val="00A626F7"/>
    <w:rsid w:val="00A6350D"/>
    <w:rsid w:val="00A63D02"/>
    <w:rsid w:val="00A643E3"/>
    <w:rsid w:val="00A646ED"/>
    <w:rsid w:val="00A65FE5"/>
    <w:rsid w:val="00A67166"/>
    <w:rsid w:val="00A72965"/>
    <w:rsid w:val="00A73053"/>
    <w:rsid w:val="00A7328A"/>
    <w:rsid w:val="00A75383"/>
    <w:rsid w:val="00A7697D"/>
    <w:rsid w:val="00A777D1"/>
    <w:rsid w:val="00A8104B"/>
    <w:rsid w:val="00A82DC4"/>
    <w:rsid w:val="00A82E85"/>
    <w:rsid w:val="00A85AE4"/>
    <w:rsid w:val="00A861B7"/>
    <w:rsid w:val="00A86370"/>
    <w:rsid w:val="00A86D7D"/>
    <w:rsid w:val="00A872AB"/>
    <w:rsid w:val="00A87B58"/>
    <w:rsid w:val="00A9005A"/>
    <w:rsid w:val="00A90098"/>
    <w:rsid w:val="00A90820"/>
    <w:rsid w:val="00A90975"/>
    <w:rsid w:val="00A91D59"/>
    <w:rsid w:val="00A92AF8"/>
    <w:rsid w:val="00A9504A"/>
    <w:rsid w:val="00A97C6F"/>
    <w:rsid w:val="00AA0570"/>
    <w:rsid w:val="00AA12B3"/>
    <w:rsid w:val="00AA1D87"/>
    <w:rsid w:val="00AA5C43"/>
    <w:rsid w:val="00AA6240"/>
    <w:rsid w:val="00AB119A"/>
    <w:rsid w:val="00AB3292"/>
    <w:rsid w:val="00AB4FD1"/>
    <w:rsid w:val="00AB5EC5"/>
    <w:rsid w:val="00AB7875"/>
    <w:rsid w:val="00AC03F1"/>
    <w:rsid w:val="00AC2051"/>
    <w:rsid w:val="00AC384D"/>
    <w:rsid w:val="00AC3F04"/>
    <w:rsid w:val="00AC3FCA"/>
    <w:rsid w:val="00AC44FC"/>
    <w:rsid w:val="00AC4E76"/>
    <w:rsid w:val="00AC5CD1"/>
    <w:rsid w:val="00AC5E45"/>
    <w:rsid w:val="00AC5EEC"/>
    <w:rsid w:val="00AC5FF4"/>
    <w:rsid w:val="00AD01FC"/>
    <w:rsid w:val="00AD11CE"/>
    <w:rsid w:val="00AD124E"/>
    <w:rsid w:val="00AD1B10"/>
    <w:rsid w:val="00AD25AD"/>
    <w:rsid w:val="00AD4077"/>
    <w:rsid w:val="00AD51D3"/>
    <w:rsid w:val="00AD51D9"/>
    <w:rsid w:val="00AD5571"/>
    <w:rsid w:val="00AD6898"/>
    <w:rsid w:val="00AD6991"/>
    <w:rsid w:val="00AD6F25"/>
    <w:rsid w:val="00AD7EDA"/>
    <w:rsid w:val="00AE2789"/>
    <w:rsid w:val="00AE316F"/>
    <w:rsid w:val="00AE37E3"/>
    <w:rsid w:val="00AE39CA"/>
    <w:rsid w:val="00AE5CAA"/>
    <w:rsid w:val="00AE601A"/>
    <w:rsid w:val="00AE6B27"/>
    <w:rsid w:val="00AE74DA"/>
    <w:rsid w:val="00AF1CB5"/>
    <w:rsid w:val="00AF3167"/>
    <w:rsid w:val="00AF5B21"/>
    <w:rsid w:val="00AF6344"/>
    <w:rsid w:val="00AF6A3D"/>
    <w:rsid w:val="00AF7735"/>
    <w:rsid w:val="00B006F1"/>
    <w:rsid w:val="00B00979"/>
    <w:rsid w:val="00B01C1C"/>
    <w:rsid w:val="00B01FAB"/>
    <w:rsid w:val="00B022AB"/>
    <w:rsid w:val="00B02676"/>
    <w:rsid w:val="00B03E18"/>
    <w:rsid w:val="00B03F87"/>
    <w:rsid w:val="00B04988"/>
    <w:rsid w:val="00B05A45"/>
    <w:rsid w:val="00B06ABD"/>
    <w:rsid w:val="00B102E2"/>
    <w:rsid w:val="00B10C66"/>
    <w:rsid w:val="00B11695"/>
    <w:rsid w:val="00B1170B"/>
    <w:rsid w:val="00B1197E"/>
    <w:rsid w:val="00B11F64"/>
    <w:rsid w:val="00B12274"/>
    <w:rsid w:val="00B14315"/>
    <w:rsid w:val="00B1565D"/>
    <w:rsid w:val="00B1586E"/>
    <w:rsid w:val="00B15DC5"/>
    <w:rsid w:val="00B16832"/>
    <w:rsid w:val="00B21DC1"/>
    <w:rsid w:val="00B229C5"/>
    <w:rsid w:val="00B23B6E"/>
    <w:rsid w:val="00B24218"/>
    <w:rsid w:val="00B2481F"/>
    <w:rsid w:val="00B2640F"/>
    <w:rsid w:val="00B26AA7"/>
    <w:rsid w:val="00B30342"/>
    <w:rsid w:val="00B31AC4"/>
    <w:rsid w:val="00B3361C"/>
    <w:rsid w:val="00B341EC"/>
    <w:rsid w:val="00B34474"/>
    <w:rsid w:val="00B36779"/>
    <w:rsid w:val="00B375C6"/>
    <w:rsid w:val="00B37704"/>
    <w:rsid w:val="00B37D60"/>
    <w:rsid w:val="00B37E3C"/>
    <w:rsid w:val="00B41260"/>
    <w:rsid w:val="00B41E2B"/>
    <w:rsid w:val="00B41F7F"/>
    <w:rsid w:val="00B43847"/>
    <w:rsid w:val="00B47C25"/>
    <w:rsid w:val="00B514D3"/>
    <w:rsid w:val="00B51A61"/>
    <w:rsid w:val="00B56BCD"/>
    <w:rsid w:val="00B56CFB"/>
    <w:rsid w:val="00B60C29"/>
    <w:rsid w:val="00B640DF"/>
    <w:rsid w:val="00B6466B"/>
    <w:rsid w:val="00B651F9"/>
    <w:rsid w:val="00B6556B"/>
    <w:rsid w:val="00B672A6"/>
    <w:rsid w:val="00B676DB"/>
    <w:rsid w:val="00B6796D"/>
    <w:rsid w:val="00B679C7"/>
    <w:rsid w:val="00B70DEF"/>
    <w:rsid w:val="00B728FB"/>
    <w:rsid w:val="00B72EE4"/>
    <w:rsid w:val="00B734D9"/>
    <w:rsid w:val="00B73F08"/>
    <w:rsid w:val="00B73FC2"/>
    <w:rsid w:val="00B7518E"/>
    <w:rsid w:val="00B753E2"/>
    <w:rsid w:val="00B8192B"/>
    <w:rsid w:val="00B82233"/>
    <w:rsid w:val="00B8418D"/>
    <w:rsid w:val="00B849C1"/>
    <w:rsid w:val="00B84BFF"/>
    <w:rsid w:val="00B84F84"/>
    <w:rsid w:val="00B869E3"/>
    <w:rsid w:val="00B87290"/>
    <w:rsid w:val="00B90382"/>
    <w:rsid w:val="00B91B8A"/>
    <w:rsid w:val="00B91BE6"/>
    <w:rsid w:val="00B922AD"/>
    <w:rsid w:val="00B926E0"/>
    <w:rsid w:val="00B93384"/>
    <w:rsid w:val="00B939BA"/>
    <w:rsid w:val="00B9434C"/>
    <w:rsid w:val="00B94D1D"/>
    <w:rsid w:val="00B94E16"/>
    <w:rsid w:val="00B9603A"/>
    <w:rsid w:val="00B9724F"/>
    <w:rsid w:val="00B97650"/>
    <w:rsid w:val="00BA1252"/>
    <w:rsid w:val="00BA1433"/>
    <w:rsid w:val="00BA2F39"/>
    <w:rsid w:val="00BA3C83"/>
    <w:rsid w:val="00BA3E88"/>
    <w:rsid w:val="00BA3EB0"/>
    <w:rsid w:val="00BA4D18"/>
    <w:rsid w:val="00BA4EB1"/>
    <w:rsid w:val="00BA540C"/>
    <w:rsid w:val="00BA573D"/>
    <w:rsid w:val="00BA586F"/>
    <w:rsid w:val="00BA6820"/>
    <w:rsid w:val="00BA6C39"/>
    <w:rsid w:val="00BA7D0A"/>
    <w:rsid w:val="00BB0043"/>
    <w:rsid w:val="00BB03D0"/>
    <w:rsid w:val="00BB1CDF"/>
    <w:rsid w:val="00BB1F70"/>
    <w:rsid w:val="00BB24C9"/>
    <w:rsid w:val="00BB32CF"/>
    <w:rsid w:val="00BB434F"/>
    <w:rsid w:val="00BB462C"/>
    <w:rsid w:val="00BB48F6"/>
    <w:rsid w:val="00BB6F5E"/>
    <w:rsid w:val="00BB7418"/>
    <w:rsid w:val="00BC041A"/>
    <w:rsid w:val="00BC09F6"/>
    <w:rsid w:val="00BC14E4"/>
    <w:rsid w:val="00BC1A39"/>
    <w:rsid w:val="00BC1B40"/>
    <w:rsid w:val="00BC265E"/>
    <w:rsid w:val="00BC34C7"/>
    <w:rsid w:val="00BC468E"/>
    <w:rsid w:val="00BC545D"/>
    <w:rsid w:val="00BC5F9A"/>
    <w:rsid w:val="00BC637D"/>
    <w:rsid w:val="00BC6669"/>
    <w:rsid w:val="00BC66E6"/>
    <w:rsid w:val="00BD010B"/>
    <w:rsid w:val="00BD06A7"/>
    <w:rsid w:val="00BD0E31"/>
    <w:rsid w:val="00BD105F"/>
    <w:rsid w:val="00BD3614"/>
    <w:rsid w:val="00BD3C9B"/>
    <w:rsid w:val="00BD43D2"/>
    <w:rsid w:val="00BD53F2"/>
    <w:rsid w:val="00BD5A34"/>
    <w:rsid w:val="00BD66F4"/>
    <w:rsid w:val="00BD68B8"/>
    <w:rsid w:val="00BD71F4"/>
    <w:rsid w:val="00BE1D92"/>
    <w:rsid w:val="00BE2914"/>
    <w:rsid w:val="00BE3249"/>
    <w:rsid w:val="00BE35C0"/>
    <w:rsid w:val="00BE4770"/>
    <w:rsid w:val="00BE7A47"/>
    <w:rsid w:val="00BF1F04"/>
    <w:rsid w:val="00BF75AB"/>
    <w:rsid w:val="00BF7EB1"/>
    <w:rsid w:val="00C01EA9"/>
    <w:rsid w:val="00C02AB8"/>
    <w:rsid w:val="00C02ACD"/>
    <w:rsid w:val="00C0389B"/>
    <w:rsid w:val="00C04417"/>
    <w:rsid w:val="00C048AE"/>
    <w:rsid w:val="00C04B97"/>
    <w:rsid w:val="00C05B99"/>
    <w:rsid w:val="00C072F4"/>
    <w:rsid w:val="00C0748D"/>
    <w:rsid w:val="00C078F6"/>
    <w:rsid w:val="00C07AC0"/>
    <w:rsid w:val="00C10C08"/>
    <w:rsid w:val="00C12AD0"/>
    <w:rsid w:val="00C14E7F"/>
    <w:rsid w:val="00C14FD2"/>
    <w:rsid w:val="00C16151"/>
    <w:rsid w:val="00C163A5"/>
    <w:rsid w:val="00C205EC"/>
    <w:rsid w:val="00C21355"/>
    <w:rsid w:val="00C21E25"/>
    <w:rsid w:val="00C224EA"/>
    <w:rsid w:val="00C23A81"/>
    <w:rsid w:val="00C23B05"/>
    <w:rsid w:val="00C251FF"/>
    <w:rsid w:val="00C27450"/>
    <w:rsid w:val="00C27974"/>
    <w:rsid w:val="00C27C09"/>
    <w:rsid w:val="00C27FDE"/>
    <w:rsid w:val="00C301F2"/>
    <w:rsid w:val="00C30CCF"/>
    <w:rsid w:val="00C3300D"/>
    <w:rsid w:val="00C35E9F"/>
    <w:rsid w:val="00C36408"/>
    <w:rsid w:val="00C37911"/>
    <w:rsid w:val="00C379C3"/>
    <w:rsid w:val="00C37DE3"/>
    <w:rsid w:val="00C40896"/>
    <w:rsid w:val="00C41684"/>
    <w:rsid w:val="00C41BA1"/>
    <w:rsid w:val="00C425A0"/>
    <w:rsid w:val="00C427AE"/>
    <w:rsid w:val="00C43340"/>
    <w:rsid w:val="00C43C43"/>
    <w:rsid w:val="00C44207"/>
    <w:rsid w:val="00C44D3C"/>
    <w:rsid w:val="00C45093"/>
    <w:rsid w:val="00C5020A"/>
    <w:rsid w:val="00C50286"/>
    <w:rsid w:val="00C5044E"/>
    <w:rsid w:val="00C512DC"/>
    <w:rsid w:val="00C51C2F"/>
    <w:rsid w:val="00C54170"/>
    <w:rsid w:val="00C558BC"/>
    <w:rsid w:val="00C61A24"/>
    <w:rsid w:val="00C61E88"/>
    <w:rsid w:val="00C639BA"/>
    <w:rsid w:val="00C65E1F"/>
    <w:rsid w:val="00C70DD9"/>
    <w:rsid w:val="00C7416D"/>
    <w:rsid w:val="00C74E36"/>
    <w:rsid w:val="00C75E6A"/>
    <w:rsid w:val="00C76F3E"/>
    <w:rsid w:val="00C77050"/>
    <w:rsid w:val="00C77163"/>
    <w:rsid w:val="00C77773"/>
    <w:rsid w:val="00C77797"/>
    <w:rsid w:val="00C777A0"/>
    <w:rsid w:val="00C77AEF"/>
    <w:rsid w:val="00C77E30"/>
    <w:rsid w:val="00C80C8E"/>
    <w:rsid w:val="00C81E36"/>
    <w:rsid w:val="00C82229"/>
    <w:rsid w:val="00C82B1F"/>
    <w:rsid w:val="00C837D2"/>
    <w:rsid w:val="00C84E99"/>
    <w:rsid w:val="00C853DF"/>
    <w:rsid w:val="00C857EF"/>
    <w:rsid w:val="00C869CF"/>
    <w:rsid w:val="00C870D8"/>
    <w:rsid w:val="00C91776"/>
    <w:rsid w:val="00C91D2B"/>
    <w:rsid w:val="00C9369B"/>
    <w:rsid w:val="00C93ACE"/>
    <w:rsid w:val="00C95242"/>
    <w:rsid w:val="00C95A22"/>
    <w:rsid w:val="00C961EA"/>
    <w:rsid w:val="00C9740F"/>
    <w:rsid w:val="00C977A5"/>
    <w:rsid w:val="00CA0A71"/>
    <w:rsid w:val="00CA0FD3"/>
    <w:rsid w:val="00CA1EDF"/>
    <w:rsid w:val="00CA2D2F"/>
    <w:rsid w:val="00CA31E0"/>
    <w:rsid w:val="00CA386B"/>
    <w:rsid w:val="00CA4153"/>
    <w:rsid w:val="00CA52D9"/>
    <w:rsid w:val="00CA5FB4"/>
    <w:rsid w:val="00CA6F54"/>
    <w:rsid w:val="00CA76F6"/>
    <w:rsid w:val="00CA7D1C"/>
    <w:rsid w:val="00CB033E"/>
    <w:rsid w:val="00CB0FC1"/>
    <w:rsid w:val="00CB1D84"/>
    <w:rsid w:val="00CB4EB9"/>
    <w:rsid w:val="00CB50AE"/>
    <w:rsid w:val="00CB50D1"/>
    <w:rsid w:val="00CB517B"/>
    <w:rsid w:val="00CB67C5"/>
    <w:rsid w:val="00CB7429"/>
    <w:rsid w:val="00CC01F0"/>
    <w:rsid w:val="00CC0BE9"/>
    <w:rsid w:val="00CC30E8"/>
    <w:rsid w:val="00CC3E14"/>
    <w:rsid w:val="00CC4FD9"/>
    <w:rsid w:val="00CC59D9"/>
    <w:rsid w:val="00CC74EB"/>
    <w:rsid w:val="00CD0180"/>
    <w:rsid w:val="00CD0E48"/>
    <w:rsid w:val="00CD0EBB"/>
    <w:rsid w:val="00CD1499"/>
    <w:rsid w:val="00CD29A5"/>
    <w:rsid w:val="00CD2D15"/>
    <w:rsid w:val="00CD34F4"/>
    <w:rsid w:val="00CD3DAD"/>
    <w:rsid w:val="00CD45CB"/>
    <w:rsid w:val="00CD484E"/>
    <w:rsid w:val="00CD4A48"/>
    <w:rsid w:val="00CD67B7"/>
    <w:rsid w:val="00CD70B3"/>
    <w:rsid w:val="00CE0071"/>
    <w:rsid w:val="00CE09CB"/>
    <w:rsid w:val="00CE11EF"/>
    <w:rsid w:val="00CE1CC0"/>
    <w:rsid w:val="00CE3525"/>
    <w:rsid w:val="00CE3550"/>
    <w:rsid w:val="00CE5A69"/>
    <w:rsid w:val="00CE646B"/>
    <w:rsid w:val="00CE666F"/>
    <w:rsid w:val="00CE7B68"/>
    <w:rsid w:val="00CF090D"/>
    <w:rsid w:val="00CF11C1"/>
    <w:rsid w:val="00CF5969"/>
    <w:rsid w:val="00CF6F06"/>
    <w:rsid w:val="00CF752E"/>
    <w:rsid w:val="00D00D47"/>
    <w:rsid w:val="00D022DD"/>
    <w:rsid w:val="00D054B1"/>
    <w:rsid w:val="00D06DC3"/>
    <w:rsid w:val="00D07CFC"/>
    <w:rsid w:val="00D12A5E"/>
    <w:rsid w:val="00D13FCC"/>
    <w:rsid w:val="00D14891"/>
    <w:rsid w:val="00D14AC8"/>
    <w:rsid w:val="00D15E16"/>
    <w:rsid w:val="00D167AF"/>
    <w:rsid w:val="00D16846"/>
    <w:rsid w:val="00D17BCE"/>
    <w:rsid w:val="00D217F4"/>
    <w:rsid w:val="00D220DD"/>
    <w:rsid w:val="00D221A0"/>
    <w:rsid w:val="00D2236B"/>
    <w:rsid w:val="00D22CF0"/>
    <w:rsid w:val="00D23298"/>
    <w:rsid w:val="00D2388A"/>
    <w:rsid w:val="00D2388B"/>
    <w:rsid w:val="00D25164"/>
    <w:rsid w:val="00D251AC"/>
    <w:rsid w:val="00D26E95"/>
    <w:rsid w:val="00D26F44"/>
    <w:rsid w:val="00D270DD"/>
    <w:rsid w:val="00D270F8"/>
    <w:rsid w:val="00D272CF"/>
    <w:rsid w:val="00D316BA"/>
    <w:rsid w:val="00D31B27"/>
    <w:rsid w:val="00D32607"/>
    <w:rsid w:val="00D32E5F"/>
    <w:rsid w:val="00D361B3"/>
    <w:rsid w:val="00D362A8"/>
    <w:rsid w:val="00D37054"/>
    <w:rsid w:val="00D41308"/>
    <w:rsid w:val="00D44A08"/>
    <w:rsid w:val="00D45299"/>
    <w:rsid w:val="00D454D2"/>
    <w:rsid w:val="00D466F0"/>
    <w:rsid w:val="00D468E4"/>
    <w:rsid w:val="00D50921"/>
    <w:rsid w:val="00D50F2E"/>
    <w:rsid w:val="00D516DB"/>
    <w:rsid w:val="00D54447"/>
    <w:rsid w:val="00D54492"/>
    <w:rsid w:val="00D54706"/>
    <w:rsid w:val="00D55AEC"/>
    <w:rsid w:val="00D61C71"/>
    <w:rsid w:val="00D61EEC"/>
    <w:rsid w:val="00D622E0"/>
    <w:rsid w:val="00D6279B"/>
    <w:rsid w:val="00D62837"/>
    <w:rsid w:val="00D62D3E"/>
    <w:rsid w:val="00D64339"/>
    <w:rsid w:val="00D6480D"/>
    <w:rsid w:val="00D64AFB"/>
    <w:rsid w:val="00D66855"/>
    <w:rsid w:val="00D671F6"/>
    <w:rsid w:val="00D70584"/>
    <w:rsid w:val="00D705CD"/>
    <w:rsid w:val="00D709CB"/>
    <w:rsid w:val="00D72271"/>
    <w:rsid w:val="00D72C2D"/>
    <w:rsid w:val="00D730A8"/>
    <w:rsid w:val="00D7328A"/>
    <w:rsid w:val="00D7344A"/>
    <w:rsid w:val="00D74151"/>
    <w:rsid w:val="00D74529"/>
    <w:rsid w:val="00D76010"/>
    <w:rsid w:val="00D77262"/>
    <w:rsid w:val="00D77C76"/>
    <w:rsid w:val="00D80400"/>
    <w:rsid w:val="00D82544"/>
    <w:rsid w:val="00D82AFE"/>
    <w:rsid w:val="00D83C46"/>
    <w:rsid w:val="00D842C8"/>
    <w:rsid w:val="00D84BE6"/>
    <w:rsid w:val="00D859FA"/>
    <w:rsid w:val="00D85C8A"/>
    <w:rsid w:val="00D86CD8"/>
    <w:rsid w:val="00D86F30"/>
    <w:rsid w:val="00D874F7"/>
    <w:rsid w:val="00D91067"/>
    <w:rsid w:val="00D91D94"/>
    <w:rsid w:val="00D92436"/>
    <w:rsid w:val="00D92500"/>
    <w:rsid w:val="00D92971"/>
    <w:rsid w:val="00D941B8"/>
    <w:rsid w:val="00D942C6"/>
    <w:rsid w:val="00D94636"/>
    <w:rsid w:val="00D97306"/>
    <w:rsid w:val="00DA0000"/>
    <w:rsid w:val="00DA05B4"/>
    <w:rsid w:val="00DA1A35"/>
    <w:rsid w:val="00DA4287"/>
    <w:rsid w:val="00DA4F26"/>
    <w:rsid w:val="00DA658F"/>
    <w:rsid w:val="00DA67DA"/>
    <w:rsid w:val="00DA710C"/>
    <w:rsid w:val="00DA7233"/>
    <w:rsid w:val="00DB07B4"/>
    <w:rsid w:val="00DB1224"/>
    <w:rsid w:val="00DB53FA"/>
    <w:rsid w:val="00DB5742"/>
    <w:rsid w:val="00DB591A"/>
    <w:rsid w:val="00DB5C9D"/>
    <w:rsid w:val="00DB5FE9"/>
    <w:rsid w:val="00DB6167"/>
    <w:rsid w:val="00DB6691"/>
    <w:rsid w:val="00DB6B02"/>
    <w:rsid w:val="00DB72EC"/>
    <w:rsid w:val="00DB7835"/>
    <w:rsid w:val="00DC0783"/>
    <w:rsid w:val="00DC0E15"/>
    <w:rsid w:val="00DC26DB"/>
    <w:rsid w:val="00DC26DC"/>
    <w:rsid w:val="00DC31A5"/>
    <w:rsid w:val="00DC3EC2"/>
    <w:rsid w:val="00DC4789"/>
    <w:rsid w:val="00DC4CEA"/>
    <w:rsid w:val="00DC6979"/>
    <w:rsid w:val="00DD09D4"/>
    <w:rsid w:val="00DD177A"/>
    <w:rsid w:val="00DD2901"/>
    <w:rsid w:val="00DD2B96"/>
    <w:rsid w:val="00DD3329"/>
    <w:rsid w:val="00DD6689"/>
    <w:rsid w:val="00DD74B4"/>
    <w:rsid w:val="00DD7E48"/>
    <w:rsid w:val="00DD7EB3"/>
    <w:rsid w:val="00DE08AC"/>
    <w:rsid w:val="00DE0945"/>
    <w:rsid w:val="00DE14B9"/>
    <w:rsid w:val="00DE1C78"/>
    <w:rsid w:val="00DE1F3D"/>
    <w:rsid w:val="00DE2659"/>
    <w:rsid w:val="00DE3E4A"/>
    <w:rsid w:val="00DE58FD"/>
    <w:rsid w:val="00DE6D5F"/>
    <w:rsid w:val="00DF0444"/>
    <w:rsid w:val="00DF201B"/>
    <w:rsid w:val="00DF37F4"/>
    <w:rsid w:val="00DF37FF"/>
    <w:rsid w:val="00DF3F68"/>
    <w:rsid w:val="00DF5195"/>
    <w:rsid w:val="00DF6E45"/>
    <w:rsid w:val="00DF749C"/>
    <w:rsid w:val="00E002A7"/>
    <w:rsid w:val="00E0333C"/>
    <w:rsid w:val="00E03FB9"/>
    <w:rsid w:val="00E04F8A"/>
    <w:rsid w:val="00E05AC0"/>
    <w:rsid w:val="00E07B28"/>
    <w:rsid w:val="00E07EF1"/>
    <w:rsid w:val="00E107AE"/>
    <w:rsid w:val="00E10CFF"/>
    <w:rsid w:val="00E13E4B"/>
    <w:rsid w:val="00E14558"/>
    <w:rsid w:val="00E15EF5"/>
    <w:rsid w:val="00E16649"/>
    <w:rsid w:val="00E17C7D"/>
    <w:rsid w:val="00E17F19"/>
    <w:rsid w:val="00E20305"/>
    <w:rsid w:val="00E20E3D"/>
    <w:rsid w:val="00E210D2"/>
    <w:rsid w:val="00E21D34"/>
    <w:rsid w:val="00E22BB4"/>
    <w:rsid w:val="00E23441"/>
    <w:rsid w:val="00E23F70"/>
    <w:rsid w:val="00E25439"/>
    <w:rsid w:val="00E26063"/>
    <w:rsid w:val="00E2685E"/>
    <w:rsid w:val="00E2718A"/>
    <w:rsid w:val="00E3008B"/>
    <w:rsid w:val="00E3033E"/>
    <w:rsid w:val="00E31171"/>
    <w:rsid w:val="00E325C9"/>
    <w:rsid w:val="00E341A8"/>
    <w:rsid w:val="00E34D1E"/>
    <w:rsid w:val="00E35CEB"/>
    <w:rsid w:val="00E3627F"/>
    <w:rsid w:val="00E36C2C"/>
    <w:rsid w:val="00E36E28"/>
    <w:rsid w:val="00E400A3"/>
    <w:rsid w:val="00E41236"/>
    <w:rsid w:val="00E416EE"/>
    <w:rsid w:val="00E416FD"/>
    <w:rsid w:val="00E431C5"/>
    <w:rsid w:val="00E4392D"/>
    <w:rsid w:val="00E4473D"/>
    <w:rsid w:val="00E44B59"/>
    <w:rsid w:val="00E453A0"/>
    <w:rsid w:val="00E45CE0"/>
    <w:rsid w:val="00E462F5"/>
    <w:rsid w:val="00E463B9"/>
    <w:rsid w:val="00E46901"/>
    <w:rsid w:val="00E46DA6"/>
    <w:rsid w:val="00E47437"/>
    <w:rsid w:val="00E51177"/>
    <w:rsid w:val="00E515DD"/>
    <w:rsid w:val="00E5170A"/>
    <w:rsid w:val="00E53E23"/>
    <w:rsid w:val="00E574BC"/>
    <w:rsid w:val="00E57AB7"/>
    <w:rsid w:val="00E6080D"/>
    <w:rsid w:val="00E60EEE"/>
    <w:rsid w:val="00E60F10"/>
    <w:rsid w:val="00E6373A"/>
    <w:rsid w:val="00E64210"/>
    <w:rsid w:val="00E64AE7"/>
    <w:rsid w:val="00E64C95"/>
    <w:rsid w:val="00E6508F"/>
    <w:rsid w:val="00E652A5"/>
    <w:rsid w:val="00E66027"/>
    <w:rsid w:val="00E6780F"/>
    <w:rsid w:val="00E70789"/>
    <w:rsid w:val="00E721A7"/>
    <w:rsid w:val="00E72F22"/>
    <w:rsid w:val="00E7748F"/>
    <w:rsid w:val="00E816F8"/>
    <w:rsid w:val="00E81C3F"/>
    <w:rsid w:val="00E82974"/>
    <w:rsid w:val="00E83E86"/>
    <w:rsid w:val="00E8431D"/>
    <w:rsid w:val="00E84782"/>
    <w:rsid w:val="00E84C1D"/>
    <w:rsid w:val="00E85979"/>
    <w:rsid w:val="00E86E86"/>
    <w:rsid w:val="00E86ED0"/>
    <w:rsid w:val="00E8751B"/>
    <w:rsid w:val="00E87E1F"/>
    <w:rsid w:val="00E91661"/>
    <w:rsid w:val="00E9246E"/>
    <w:rsid w:val="00E93C27"/>
    <w:rsid w:val="00E9459C"/>
    <w:rsid w:val="00E94CAC"/>
    <w:rsid w:val="00E955A8"/>
    <w:rsid w:val="00E95A7B"/>
    <w:rsid w:val="00E95ABD"/>
    <w:rsid w:val="00E95DA1"/>
    <w:rsid w:val="00E96151"/>
    <w:rsid w:val="00E968D7"/>
    <w:rsid w:val="00E96E6A"/>
    <w:rsid w:val="00EA0EC8"/>
    <w:rsid w:val="00EA3921"/>
    <w:rsid w:val="00EA4C17"/>
    <w:rsid w:val="00EA5968"/>
    <w:rsid w:val="00EA5C7C"/>
    <w:rsid w:val="00EA6426"/>
    <w:rsid w:val="00EA644B"/>
    <w:rsid w:val="00EA71AF"/>
    <w:rsid w:val="00EB1876"/>
    <w:rsid w:val="00EB1C94"/>
    <w:rsid w:val="00EB33A6"/>
    <w:rsid w:val="00EB3AD0"/>
    <w:rsid w:val="00EB5F86"/>
    <w:rsid w:val="00EB5FBB"/>
    <w:rsid w:val="00EB5FF3"/>
    <w:rsid w:val="00EB63BF"/>
    <w:rsid w:val="00EC0181"/>
    <w:rsid w:val="00EC0ECA"/>
    <w:rsid w:val="00EC19D5"/>
    <w:rsid w:val="00EC1AAD"/>
    <w:rsid w:val="00EC2479"/>
    <w:rsid w:val="00EC3615"/>
    <w:rsid w:val="00EC415A"/>
    <w:rsid w:val="00EC465D"/>
    <w:rsid w:val="00EC5337"/>
    <w:rsid w:val="00EC554F"/>
    <w:rsid w:val="00EC6FDC"/>
    <w:rsid w:val="00EC714B"/>
    <w:rsid w:val="00EC7E7F"/>
    <w:rsid w:val="00ED04C3"/>
    <w:rsid w:val="00ED0D2F"/>
    <w:rsid w:val="00ED11E9"/>
    <w:rsid w:val="00ED2457"/>
    <w:rsid w:val="00ED28C3"/>
    <w:rsid w:val="00ED319B"/>
    <w:rsid w:val="00ED39FB"/>
    <w:rsid w:val="00ED50F9"/>
    <w:rsid w:val="00ED5284"/>
    <w:rsid w:val="00ED64B9"/>
    <w:rsid w:val="00EE07B0"/>
    <w:rsid w:val="00EE0A97"/>
    <w:rsid w:val="00EE0E37"/>
    <w:rsid w:val="00EE437A"/>
    <w:rsid w:val="00EE54D8"/>
    <w:rsid w:val="00EE589E"/>
    <w:rsid w:val="00EE5FA6"/>
    <w:rsid w:val="00EE64E0"/>
    <w:rsid w:val="00EE729D"/>
    <w:rsid w:val="00EE7DB3"/>
    <w:rsid w:val="00EF0728"/>
    <w:rsid w:val="00EF0BB1"/>
    <w:rsid w:val="00EF59AE"/>
    <w:rsid w:val="00EF5A59"/>
    <w:rsid w:val="00EF5C7C"/>
    <w:rsid w:val="00EF6A7C"/>
    <w:rsid w:val="00F024BB"/>
    <w:rsid w:val="00F02FC3"/>
    <w:rsid w:val="00F042BC"/>
    <w:rsid w:val="00F0473C"/>
    <w:rsid w:val="00F04B47"/>
    <w:rsid w:val="00F04C3B"/>
    <w:rsid w:val="00F05F2A"/>
    <w:rsid w:val="00F06EEE"/>
    <w:rsid w:val="00F06F30"/>
    <w:rsid w:val="00F074A2"/>
    <w:rsid w:val="00F07702"/>
    <w:rsid w:val="00F07A96"/>
    <w:rsid w:val="00F10959"/>
    <w:rsid w:val="00F10E97"/>
    <w:rsid w:val="00F1115C"/>
    <w:rsid w:val="00F11E95"/>
    <w:rsid w:val="00F122E1"/>
    <w:rsid w:val="00F135B8"/>
    <w:rsid w:val="00F13616"/>
    <w:rsid w:val="00F144E7"/>
    <w:rsid w:val="00F16469"/>
    <w:rsid w:val="00F170EE"/>
    <w:rsid w:val="00F17629"/>
    <w:rsid w:val="00F23119"/>
    <w:rsid w:val="00F250B2"/>
    <w:rsid w:val="00F252F4"/>
    <w:rsid w:val="00F25D0A"/>
    <w:rsid w:val="00F25D5A"/>
    <w:rsid w:val="00F27D84"/>
    <w:rsid w:val="00F301B4"/>
    <w:rsid w:val="00F31A84"/>
    <w:rsid w:val="00F32726"/>
    <w:rsid w:val="00F32E05"/>
    <w:rsid w:val="00F33DE5"/>
    <w:rsid w:val="00F35FB5"/>
    <w:rsid w:val="00F3740B"/>
    <w:rsid w:val="00F37BB7"/>
    <w:rsid w:val="00F37E1A"/>
    <w:rsid w:val="00F37E8B"/>
    <w:rsid w:val="00F405A8"/>
    <w:rsid w:val="00F40CA3"/>
    <w:rsid w:val="00F41166"/>
    <w:rsid w:val="00F41B90"/>
    <w:rsid w:val="00F41EBF"/>
    <w:rsid w:val="00F4246A"/>
    <w:rsid w:val="00F452D0"/>
    <w:rsid w:val="00F454FD"/>
    <w:rsid w:val="00F45CB7"/>
    <w:rsid w:val="00F461A5"/>
    <w:rsid w:val="00F47CB9"/>
    <w:rsid w:val="00F47E86"/>
    <w:rsid w:val="00F51479"/>
    <w:rsid w:val="00F51C5F"/>
    <w:rsid w:val="00F52323"/>
    <w:rsid w:val="00F55F33"/>
    <w:rsid w:val="00F55FF5"/>
    <w:rsid w:val="00F57EE6"/>
    <w:rsid w:val="00F57F2E"/>
    <w:rsid w:val="00F61D71"/>
    <w:rsid w:val="00F62104"/>
    <w:rsid w:val="00F6598E"/>
    <w:rsid w:val="00F70002"/>
    <w:rsid w:val="00F710BF"/>
    <w:rsid w:val="00F725C1"/>
    <w:rsid w:val="00F727DE"/>
    <w:rsid w:val="00F73103"/>
    <w:rsid w:val="00F73E1A"/>
    <w:rsid w:val="00F74369"/>
    <w:rsid w:val="00F7521A"/>
    <w:rsid w:val="00F753ED"/>
    <w:rsid w:val="00F80D7B"/>
    <w:rsid w:val="00F81637"/>
    <w:rsid w:val="00F826BA"/>
    <w:rsid w:val="00F83B6E"/>
    <w:rsid w:val="00F83C02"/>
    <w:rsid w:val="00F8476C"/>
    <w:rsid w:val="00F84843"/>
    <w:rsid w:val="00F8739A"/>
    <w:rsid w:val="00F91A7C"/>
    <w:rsid w:val="00F932D9"/>
    <w:rsid w:val="00F94188"/>
    <w:rsid w:val="00F945C7"/>
    <w:rsid w:val="00F94665"/>
    <w:rsid w:val="00F949CA"/>
    <w:rsid w:val="00F95A4A"/>
    <w:rsid w:val="00F964C5"/>
    <w:rsid w:val="00F975CF"/>
    <w:rsid w:val="00FA0082"/>
    <w:rsid w:val="00FA07A6"/>
    <w:rsid w:val="00FA232C"/>
    <w:rsid w:val="00FA2538"/>
    <w:rsid w:val="00FA28F9"/>
    <w:rsid w:val="00FA5752"/>
    <w:rsid w:val="00FA6108"/>
    <w:rsid w:val="00FA7153"/>
    <w:rsid w:val="00FA77FB"/>
    <w:rsid w:val="00FA7839"/>
    <w:rsid w:val="00FB2A06"/>
    <w:rsid w:val="00FB2B56"/>
    <w:rsid w:val="00FB336D"/>
    <w:rsid w:val="00FB6179"/>
    <w:rsid w:val="00FB6526"/>
    <w:rsid w:val="00FB7654"/>
    <w:rsid w:val="00FC044D"/>
    <w:rsid w:val="00FC0D1B"/>
    <w:rsid w:val="00FC0F55"/>
    <w:rsid w:val="00FC23B2"/>
    <w:rsid w:val="00FC311F"/>
    <w:rsid w:val="00FC3893"/>
    <w:rsid w:val="00FC404A"/>
    <w:rsid w:val="00FC489E"/>
    <w:rsid w:val="00FD054D"/>
    <w:rsid w:val="00FD0814"/>
    <w:rsid w:val="00FD1C0B"/>
    <w:rsid w:val="00FD2914"/>
    <w:rsid w:val="00FD2D50"/>
    <w:rsid w:val="00FD3026"/>
    <w:rsid w:val="00FD5887"/>
    <w:rsid w:val="00FD58F7"/>
    <w:rsid w:val="00FD5C5D"/>
    <w:rsid w:val="00FD6929"/>
    <w:rsid w:val="00FD7997"/>
    <w:rsid w:val="00FE1EC8"/>
    <w:rsid w:val="00FE2AA1"/>
    <w:rsid w:val="00FE42CF"/>
    <w:rsid w:val="00FE5767"/>
    <w:rsid w:val="00FE5F8D"/>
    <w:rsid w:val="00FE6213"/>
    <w:rsid w:val="00FE6EB0"/>
    <w:rsid w:val="00FF05EF"/>
    <w:rsid w:val="00FF1734"/>
    <w:rsid w:val="00FF2EBE"/>
    <w:rsid w:val="00FF3380"/>
    <w:rsid w:val="00FF4078"/>
    <w:rsid w:val="00FF41DB"/>
    <w:rsid w:val="00FF42D1"/>
    <w:rsid w:val="00FF4329"/>
    <w:rsid w:val="00FF4597"/>
    <w:rsid w:val="00FF5460"/>
    <w:rsid w:val="00FF6672"/>
    <w:rsid w:val="00FF7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F35A06B"/>
  <w15:docId w15:val="{0E99C984-37EB-F147-B43D-8DDBCBC84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uiPriority="0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5F2A"/>
    <w:pPr>
      <w:widowControl w:val="0"/>
      <w:spacing w:line="230" w:lineRule="exact"/>
    </w:pPr>
    <w:rPr>
      <w:sz w:val="16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F05F2A"/>
    <w:pPr>
      <w:keepNext/>
      <w:pBdr>
        <w:top w:val="single" w:sz="4" w:space="1" w:color="auto"/>
        <w:left w:val="single" w:sz="4" w:space="0" w:color="auto"/>
        <w:bottom w:val="single" w:sz="4" w:space="7" w:color="auto"/>
        <w:right w:val="single" w:sz="4" w:space="4" w:color="auto"/>
      </w:pBdr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1D9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autoRedefine/>
    <w:qFormat/>
    <w:pPr>
      <w:keepNext/>
      <w:pBdr>
        <w:top w:val="single" w:sz="4" w:space="1" w:color="auto"/>
        <w:left w:val="single" w:sz="4" w:space="4" w:color="auto"/>
        <w:right w:val="single" w:sz="4" w:space="4" w:color="auto"/>
      </w:pBdr>
      <w:ind w:right="113"/>
      <w:outlineLvl w:val="2"/>
    </w:pPr>
    <w:rPr>
      <w:b/>
      <w:bCs/>
      <w:szCs w:val="24"/>
    </w:rPr>
  </w:style>
  <w:style w:type="paragraph" w:styleId="Heading4">
    <w:name w:val="heading 4"/>
    <w:basedOn w:val="Normal"/>
    <w:next w:val="Normal"/>
    <w:link w:val="Heading4Char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pPr>
      <w:keepLines/>
      <w:spacing w:before="200" w:after="240" w:line="200" w:lineRule="exact"/>
    </w:pPr>
  </w:style>
  <w:style w:type="paragraph" w:customStyle="1" w:styleId="Els-1storder-head">
    <w:name w:val="Els-1storder-head"/>
    <w:next w:val="Els-body-text"/>
    <w:rsid w:val="0031626B"/>
    <w:pPr>
      <w:keepNext/>
      <w:numPr>
        <w:numId w:val="22"/>
      </w:numPr>
      <w:pBdr>
        <w:top w:val="single" w:sz="18" w:space="1" w:color="auto"/>
      </w:pBdr>
      <w:suppressAutoHyphens/>
      <w:spacing w:before="230" w:after="230" w:line="230" w:lineRule="exact"/>
    </w:pPr>
    <w:rPr>
      <w:b/>
      <w:sz w:val="19"/>
      <w:lang w:val="en-US" w:eastAsia="en-US"/>
    </w:rPr>
  </w:style>
  <w:style w:type="paragraph" w:customStyle="1" w:styleId="Els-2ndorder-head">
    <w:name w:val="Els-2ndorder-head"/>
    <w:next w:val="Els-body-text"/>
    <w:rsid w:val="00D80400"/>
    <w:pPr>
      <w:keepNext/>
      <w:numPr>
        <w:ilvl w:val="1"/>
        <w:numId w:val="23"/>
      </w:numPr>
      <w:suppressAutoHyphens/>
      <w:spacing w:before="230" w:after="230" w:line="230" w:lineRule="exact"/>
    </w:pPr>
    <w:rPr>
      <w:b/>
      <w:i/>
      <w:sz w:val="17"/>
      <w:lang w:val="en-US" w:eastAsia="en-US"/>
    </w:rPr>
  </w:style>
  <w:style w:type="paragraph" w:customStyle="1" w:styleId="Els-3rdorder-head">
    <w:name w:val="Els-3rdorder-head"/>
    <w:next w:val="Els-body-text"/>
    <w:pPr>
      <w:keepNext/>
      <w:numPr>
        <w:ilvl w:val="2"/>
        <w:numId w:val="24"/>
      </w:numPr>
      <w:suppressAutoHyphens/>
      <w:spacing w:before="240" w:line="240" w:lineRule="exact"/>
    </w:pPr>
    <w:rPr>
      <w:i/>
      <w:lang w:val="en-US" w:eastAsia="en-US"/>
    </w:rPr>
  </w:style>
  <w:style w:type="paragraph" w:customStyle="1" w:styleId="Els-4thorder-head">
    <w:name w:val="Els-4thorder-head"/>
    <w:next w:val="Els-body-text"/>
    <w:pPr>
      <w:keepNext/>
      <w:numPr>
        <w:ilvl w:val="3"/>
        <w:numId w:val="25"/>
      </w:numPr>
      <w:suppressAutoHyphens/>
      <w:spacing w:before="240" w:line="240" w:lineRule="exact"/>
    </w:pPr>
    <w:rPr>
      <w:i/>
      <w:lang w:val="en-US" w:eastAsia="en-US"/>
    </w:rPr>
  </w:style>
  <w:style w:type="paragraph" w:customStyle="1" w:styleId="Els-Abstract-head">
    <w:name w:val="Els-Abstract-head"/>
    <w:next w:val="Normal"/>
    <w:rsid w:val="003806A4"/>
    <w:pPr>
      <w:keepNext/>
      <w:suppressAutoHyphens/>
      <w:spacing w:before="440" w:after="200"/>
    </w:pPr>
    <w:rPr>
      <w:b/>
      <w:sz w:val="18"/>
      <w:lang w:val="en-US" w:eastAsia="en-US"/>
    </w:rPr>
  </w:style>
  <w:style w:type="paragraph" w:customStyle="1" w:styleId="Els-Abstract-text">
    <w:name w:val="Els-Abstract-text"/>
    <w:next w:val="Normal"/>
    <w:rsid w:val="003400D6"/>
    <w:pPr>
      <w:pBdr>
        <w:top w:val="single" w:sz="4" w:space="1" w:color="auto"/>
      </w:pBdr>
      <w:spacing w:before="200" w:line="220" w:lineRule="exact"/>
      <w:jc w:val="both"/>
    </w:pPr>
    <w:rPr>
      <w:sz w:val="15"/>
      <w:lang w:val="en-US" w:eastAsia="en-US"/>
    </w:rPr>
  </w:style>
  <w:style w:type="paragraph" w:customStyle="1" w:styleId="Els-acknowledgement">
    <w:name w:val="Els-acknowledgement"/>
    <w:next w:val="Normal"/>
    <w:rsid w:val="005B1F08"/>
    <w:pPr>
      <w:keepNext/>
      <w:spacing w:before="230" w:after="230" w:line="230" w:lineRule="exact"/>
    </w:pPr>
    <w:rPr>
      <w:b/>
      <w:sz w:val="19"/>
      <w:lang w:val="en-US" w:eastAsia="en-US"/>
    </w:rPr>
  </w:style>
  <w:style w:type="paragraph" w:customStyle="1" w:styleId="Els-aditional-article-history">
    <w:name w:val="Els-aditional-article-history"/>
    <w:basedOn w:val="Normal"/>
    <w:pPr>
      <w:spacing w:after="400" w:line="200" w:lineRule="exact"/>
      <w:jc w:val="center"/>
    </w:pPr>
    <w:rPr>
      <w:b/>
      <w:noProof/>
      <w:lang w:val="en-US"/>
    </w:rPr>
  </w:style>
  <w:style w:type="paragraph" w:customStyle="1" w:styleId="Els-Affiliation">
    <w:name w:val="Els-Affiliation"/>
    <w:next w:val="Els-Abstract-head"/>
    <w:autoRedefine/>
    <w:rsid w:val="009C6F37"/>
    <w:pPr>
      <w:pBdr>
        <w:bottom w:val="single" w:sz="2" w:space="1" w:color="auto"/>
      </w:pBdr>
      <w:suppressAutoHyphens/>
      <w:spacing w:line="230" w:lineRule="exact"/>
    </w:pPr>
    <w:rPr>
      <w:i/>
      <w:noProof/>
      <w:sz w:val="16"/>
      <w:lang w:val="en-US" w:eastAsia="en-US"/>
    </w:rPr>
  </w:style>
  <w:style w:type="paragraph" w:customStyle="1" w:styleId="Els-appendixhead">
    <w:name w:val="Els-appendixhead"/>
    <w:next w:val="Normal"/>
    <w:rsid w:val="005B1F08"/>
    <w:pPr>
      <w:numPr>
        <w:numId w:val="17"/>
      </w:numPr>
      <w:spacing w:before="230" w:after="230" w:line="230" w:lineRule="exact"/>
    </w:pPr>
    <w:rPr>
      <w:b/>
      <w:sz w:val="19"/>
      <w:lang w:val="en-US" w:eastAsia="en-US"/>
    </w:rPr>
  </w:style>
  <w:style w:type="paragraph" w:customStyle="1" w:styleId="Els-appendixsubhead">
    <w:name w:val="Els-appendixsubhead"/>
    <w:next w:val="Normal"/>
    <w:rsid w:val="005B1F08"/>
    <w:pPr>
      <w:numPr>
        <w:ilvl w:val="1"/>
        <w:numId w:val="18"/>
      </w:numPr>
      <w:spacing w:before="230" w:after="230" w:line="230" w:lineRule="exact"/>
    </w:pPr>
    <w:rPr>
      <w:i/>
      <w:sz w:val="17"/>
      <w:lang w:val="en-US" w:eastAsia="en-US"/>
    </w:rPr>
  </w:style>
  <w:style w:type="paragraph" w:customStyle="1" w:styleId="Els-Author">
    <w:name w:val="Els-Author"/>
    <w:next w:val="Normal"/>
    <w:autoRedefine/>
    <w:rsid w:val="00287AA8"/>
    <w:pPr>
      <w:keepNext/>
      <w:tabs>
        <w:tab w:val="center" w:pos="5189"/>
        <w:tab w:val="left" w:pos="9525"/>
      </w:tabs>
      <w:suppressAutoHyphens/>
      <w:spacing w:after="180" w:line="300" w:lineRule="exact"/>
      <w:jc w:val="both"/>
    </w:pPr>
    <w:rPr>
      <w:b/>
      <w:i/>
      <w:noProof/>
      <w:lang w:val="en-US" w:eastAsia="en-US"/>
    </w:rPr>
  </w:style>
  <w:style w:type="paragraph" w:customStyle="1" w:styleId="Els-body-text">
    <w:name w:val="Els-body-text"/>
    <w:rsid w:val="00D80400"/>
    <w:pPr>
      <w:spacing w:line="230" w:lineRule="exact"/>
      <w:ind w:firstLine="238"/>
      <w:jc w:val="both"/>
    </w:pPr>
    <w:rPr>
      <w:sz w:val="16"/>
      <w:lang w:val="en-US" w:eastAsia="en-US"/>
    </w:rPr>
  </w:style>
  <w:style w:type="paragraph" w:customStyle="1" w:styleId="Els-bulletlist">
    <w:name w:val="Els-bulletlist"/>
    <w:basedOn w:val="Els-body-text"/>
    <w:rsid w:val="0031626B"/>
    <w:pPr>
      <w:numPr>
        <w:numId w:val="19"/>
      </w:numPr>
      <w:tabs>
        <w:tab w:val="left" w:pos="240"/>
      </w:tabs>
      <w:ind w:left="238" w:hanging="238"/>
      <w:jc w:val="left"/>
    </w:pPr>
  </w:style>
  <w:style w:type="paragraph" w:customStyle="1" w:styleId="Els-table-caption">
    <w:name w:val="Els-table-caption"/>
    <w:rsid w:val="005250D2"/>
    <w:pPr>
      <w:keepLines/>
      <w:spacing w:before="230" w:after="230" w:line="200" w:lineRule="exact"/>
    </w:pPr>
    <w:rPr>
      <w:b/>
      <w:sz w:val="16"/>
      <w:lang w:val="en-US" w:eastAsia="en-US"/>
    </w:rPr>
  </w:style>
  <w:style w:type="paragraph" w:customStyle="1" w:styleId="Els-chem-equation">
    <w:name w:val="Els-chem-equation"/>
    <w:next w:val="Els-body-text"/>
    <w:pPr>
      <w:tabs>
        <w:tab w:val="right" w:pos="4320"/>
        <w:tab w:val="right" w:pos="9120"/>
      </w:tabs>
      <w:spacing w:before="120" w:after="120" w:line="220" w:lineRule="exact"/>
    </w:pPr>
    <w:rPr>
      <w:noProof/>
      <w:sz w:val="18"/>
      <w:lang w:val="en-US" w:eastAsia="en-US"/>
    </w:rPr>
  </w:style>
  <w:style w:type="paragraph" w:customStyle="1" w:styleId="Els-collaboration">
    <w:name w:val="Els-collaboration"/>
    <w:basedOn w:val="Els-Author"/>
    <w:pPr>
      <w:jc w:val="right"/>
    </w:pPr>
  </w:style>
  <w:style w:type="paragraph" w:customStyle="1" w:styleId="Els-collaboration-affiliation">
    <w:name w:val="Els-collaboration-affiliation"/>
    <w:basedOn w:val="Els-collaboration"/>
  </w:style>
  <w:style w:type="paragraph" w:customStyle="1" w:styleId="Els-presented-by">
    <w:name w:val="Els-presented-by"/>
    <w:pPr>
      <w:spacing w:after="200"/>
      <w:jc w:val="center"/>
    </w:pPr>
    <w:rPr>
      <w:b/>
      <w:sz w:val="16"/>
      <w:lang w:val="en-US" w:eastAsia="en-US"/>
    </w:rPr>
  </w:style>
  <w:style w:type="paragraph" w:customStyle="1" w:styleId="Els-dedicated-to">
    <w:name w:val="Els-dedicated-to"/>
    <w:basedOn w:val="Els-presented-by"/>
    <w:rPr>
      <w:b w:val="0"/>
    </w:rPr>
  </w:style>
  <w:style w:type="paragraph" w:customStyle="1" w:styleId="Els-equation">
    <w:name w:val="Els-equation"/>
    <w:next w:val="Normal"/>
    <w:rsid w:val="00F1115C"/>
    <w:pPr>
      <w:widowControl w:val="0"/>
      <w:tabs>
        <w:tab w:val="right" w:pos="4320"/>
        <w:tab w:val="right" w:pos="9120"/>
      </w:tabs>
      <w:spacing w:before="230" w:after="230" w:line="360" w:lineRule="auto"/>
    </w:pPr>
    <w:rPr>
      <w:i/>
      <w:noProof/>
      <w:sz w:val="16"/>
      <w:lang w:val="en-US" w:eastAsia="en-US"/>
    </w:rPr>
  </w:style>
  <w:style w:type="paragraph" w:customStyle="1" w:styleId="Els-footnote">
    <w:name w:val="Els-footnote"/>
    <w:rsid w:val="004007A1"/>
    <w:pPr>
      <w:keepLines/>
      <w:widowControl w:val="0"/>
      <w:spacing w:after="220" w:line="200" w:lineRule="exact"/>
      <w:ind w:firstLine="113"/>
      <w:jc w:val="both"/>
    </w:pPr>
    <w:rPr>
      <w:sz w:val="15"/>
      <w:lang w:val="en-US" w:eastAsia="en-US"/>
    </w:rPr>
  </w:style>
  <w:style w:type="paragraph" w:customStyle="1" w:styleId="Els-history">
    <w:name w:val="Els-history"/>
    <w:next w:val="Normal"/>
    <w:rsid w:val="00840E5D"/>
    <w:pPr>
      <w:pBdr>
        <w:top w:val="single" w:sz="4" w:space="1" w:color="auto"/>
      </w:pBdr>
      <w:spacing w:line="230" w:lineRule="exact"/>
    </w:pPr>
    <w:rPr>
      <w:noProof/>
      <w:sz w:val="15"/>
      <w:lang w:val="en-US" w:eastAsia="en-US"/>
    </w:rPr>
  </w:style>
  <w:style w:type="paragraph" w:customStyle="1" w:styleId="Els-journal-logo">
    <w:name w:val="Els-journal-logo"/>
    <w:pPr>
      <w:pBdr>
        <w:top w:val="thinThickLargeGap" w:sz="12" w:space="0" w:color="auto"/>
        <w:bottom w:val="thickThinLargeGap" w:sz="12" w:space="0" w:color="auto"/>
      </w:pBdr>
    </w:pPr>
    <w:rPr>
      <w:rFonts w:ascii="Helvetica" w:hAnsi="Helvetica"/>
      <w:b/>
      <w:noProof/>
      <w:sz w:val="24"/>
      <w:lang w:val="en-US" w:eastAsia="en-US"/>
    </w:rPr>
  </w:style>
  <w:style w:type="paragraph" w:customStyle="1" w:styleId="Els-keywords">
    <w:name w:val="Els-keywords"/>
    <w:next w:val="Normal"/>
    <w:autoRedefine/>
    <w:rsid w:val="002D1FF7"/>
    <w:pPr>
      <w:framePr w:hSpace="180" w:wrap="around" w:vAnchor="text" w:hAnchor="margin" w:y="62"/>
      <w:pBdr>
        <w:top w:val="single" w:sz="4" w:space="1" w:color="auto"/>
      </w:pBdr>
      <w:spacing w:line="230" w:lineRule="exact"/>
    </w:pPr>
    <w:rPr>
      <w:noProof/>
      <w:sz w:val="15"/>
      <w:szCs w:val="15"/>
      <w:lang w:val="en-US" w:eastAsia="en-US"/>
    </w:rPr>
  </w:style>
  <w:style w:type="paragraph" w:customStyle="1" w:styleId="Els-numlist">
    <w:name w:val="Els-numlist"/>
    <w:basedOn w:val="Els-body-text"/>
    <w:pPr>
      <w:numPr>
        <w:numId w:val="20"/>
      </w:numPr>
      <w:tabs>
        <w:tab w:val="left" w:pos="240"/>
      </w:tabs>
      <w:ind w:left="480"/>
      <w:jc w:val="left"/>
    </w:pPr>
  </w:style>
  <w:style w:type="paragraph" w:customStyle="1" w:styleId="Els-reference">
    <w:name w:val="Els-reference"/>
    <w:rsid w:val="005B1F08"/>
    <w:pPr>
      <w:tabs>
        <w:tab w:val="left" w:pos="312"/>
      </w:tabs>
      <w:spacing w:line="200" w:lineRule="exact"/>
      <w:ind w:left="240" w:hanging="240"/>
    </w:pPr>
    <w:rPr>
      <w:noProof/>
      <w:sz w:val="15"/>
      <w:lang w:val="en-US" w:eastAsia="en-US"/>
    </w:rPr>
  </w:style>
  <w:style w:type="paragraph" w:customStyle="1" w:styleId="Els-reference-head">
    <w:name w:val="Els-reference-head"/>
    <w:next w:val="Els-reference"/>
    <w:rsid w:val="005B1F08"/>
    <w:pPr>
      <w:keepNext/>
      <w:pBdr>
        <w:bottom w:val="single" w:sz="2" w:space="1" w:color="auto"/>
      </w:pBdr>
      <w:spacing w:before="230" w:after="220" w:line="220" w:lineRule="exact"/>
    </w:pPr>
    <w:rPr>
      <w:smallCaps/>
      <w:sz w:val="18"/>
      <w:lang w:val="en-US" w:eastAsia="en-US"/>
    </w:rPr>
  </w:style>
  <w:style w:type="paragraph" w:customStyle="1" w:styleId="Els-reprint-line">
    <w:name w:val="Els-reprint-line"/>
    <w:basedOn w:val="Normal"/>
    <w:pPr>
      <w:tabs>
        <w:tab w:val="left" w:pos="0"/>
        <w:tab w:val="center" w:pos="5443"/>
      </w:tabs>
      <w:jc w:val="center"/>
    </w:pPr>
  </w:style>
  <w:style w:type="paragraph" w:customStyle="1" w:styleId="Els-table-text">
    <w:name w:val="Els-table-text"/>
    <w:rsid w:val="00011C98"/>
    <w:pPr>
      <w:spacing w:after="80" w:line="200" w:lineRule="exact"/>
    </w:pPr>
    <w:rPr>
      <w:sz w:val="14"/>
      <w:lang w:val="en-US" w:eastAsia="en-US"/>
    </w:rPr>
  </w:style>
  <w:style w:type="paragraph" w:customStyle="1" w:styleId="Els-Title">
    <w:name w:val="Els-Title"/>
    <w:next w:val="Els-Author"/>
    <w:autoRedefine/>
    <w:rsid w:val="00FD2D50"/>
    <w:pPr>
      <w:suppressAutoHyphens/>
      <w:spacing w:after="340" w:line="440" w:lineRule="exact"/>
      <w:jc w:val="both"/>
    </w:pPr>
    <w:rPr>
      <w:b/>
      <w:sz w:val="32"/>
      <w:lang w:val="en-US" w:eastAsia="en-US"/>
    </w:rPr>
  </w:style>
  <w:style w:type="character" w:styleId="EndnoteReference">
    <w:name w:val="endnote reference"/>
    <w:semiHidden/>
    <w:rPr>
      <w:vertAlign w:val="superscript"/>
    </w:rPr>
  </w:style>
  <w:style w:type="paragraph" w:styleId="Header">
    <w:name w:val="header"/>
    <w:aliases w:val="page-number"/>
    <w:link w:val="HeaderChar"/>
    <w:uiPriority w:val="99"/>
    <w:rsid w:val="00E20E3D"/>
    <w:pPr>
      <w:tabs>
        <w:tab w:val="center" w:pos="4706"/>
        <w:tab w:val="right" w:pos="9356"/>
      </w:tabs>
      <w:spacing w:after="80" w:line="200" w:lineRule="atLeast"/>
    </w:pPr>
    <w:rPr>
      <w:noProof/>
      <w:sz w:val="14"/>
      <w:lang w:val="en-US" w:eastAsia="en-US"/>
    </w:rPr>
  </w:style>
  <w:style w:type="paragraph" w:styleId="Footer">
    <w:name w:val="footer"/>
    <w:basedOn w:val="Header"/>
    <w:link w:val="FooterChar"/>
    <w:uiPriority w:val="99"/>
    <w:pPr>
      <w:tabs>
        <w:tab w:val="right" w:pos="10080"/>
      </w:tabs>
      <w:spacing w:before="240" w:after="0" w:line="200" w:lineRule="exact"/>
    </w:pPr>
    <w:rPr>
      <w:i/>
    </w:rPr>
  </w:style>
  <w:style w:type="character" w:styleId="FootnoteReference">
    <w:name w:val="footnote reference"/>
    <w:semiHidden/>
    <w:rPr>
      <w:vertAlign w:val="superscript"/>
    </w:rPr>
  </w:style>
  <w:style w:type="paragraph" w:styleId="FootnoteText">
    <w:name w:val="footnote text"/>
    <w:basedOn w:val="Normal"/>
    <w:link w:val="FootnoteTextChar"/>
    <w:semiHidden/>
    <w:rPr>
      <w:rFonts w:ascii="Univers" w:hAnsi="Univers"/>
    </w:rPr>
  </w:style>
  <w:style w:type="character" w:styleId="Hyperlink">
    <w:name w:val="Hyperlink"/>
    <w:uiPriority w:val="99"/>
    <w:semiHidden/>
    <w:rPr>
      <w:color w:val="auto"/>
      <w:sz w:val="16"/>
      <w:u w:val="none"/>
    </w:rPr>
  </w:style>
  <w:style w:type="character" w:customStyle="1" w:styleId="MTEquationSection">
    <w:name w:val="MTEquationSection"/>
    <w:rPr>
      <w:vanish w:val="0"/>
      <w:color w:val="FF0000"/>
    </w:rPr>
  </w:style>
  <w:style w:type="character" w:styleId="PageNumber">
    <w:name w:val="page number"/>
    <w:semiHidden/>
    <w:rPr>
      <w:sz w:val="16"/>
    </w:rPr>
  </w:style>
  <w:style w:type="paragraph" w:styleId="PlainText">
    <w:name w:val="Plain Text"/>
    <w:basedOn w:val="Normal"/>
    <w:link w:val="PlainTextChar"/>
    <w:semiHidden/>
    <w:rPr>
      <w:rFonts w:ascii="Courier New" w:hAnsi="Courier New" w:cs="Courier New"/>
      <w:lang w:val="en-US"/>
    </w:rPr>
  </w:style>
  <w:style w:type="paragraph" w:customStyle="1" w:styleId="Els-5thorder-head">
    <w:name w:val="Els-5thorder-head"/>
    <w:next w:val="Els-body-text"/>
    <w:pPr>
      <w:keepNext/>
      <w:suppressAutoHyphens/>
      <w:spacing w:line="240" w:lineRule="exact"/>
    </w:pPr>
    <w:rPr>
      <w:i/>
      <w:lang w:val="en-US" w:eastAsia="en-US"/>
    </w:rPr>
  </w:style>
  <w:style w:type="paragraph" w:customStyle="1" w:styleId="Els-Abstract-Copyright">
    <w:name w:val="Els-Abstract-Copyright"/>
    <w:basedOn w:val="Els-Abstract-text"/>
    <w:rsid w:val="00927DCF"/>
    <w:pPr>
      <w:spacing w:before="0" w:line="230" w:lineRule="exact"/>
      <w:jc w:val="right"/>
    </w:pPr>
  </w:style>
  <w:style w:type="paragraph" w:customStyle="1" w:styleId="DocHead">
    <w:name w:val="DocHead"/>
    <w:rsid w:val="00F81637"/>
    <w:pPr>
      <w:spacing w:before="190" w:after="280" w:line="240" w:lineRule="exact"/>
    </w:pPr>
    <w:rPr>
      <w:b/>
      <w:sz w:val="24"/>
      <w:lang w:val="en-US" w:eastAsia="en-US"/>
    </w:rPr>
  </w:style>
  <w:style w:type="character" w:styleId="FollowedHyperlink">
    <w:name w:val="FollowedHyperlink"/>
    <w:uiPriority w:val="99"/>
    <w:semiHidden/>
    <w:rPr>
      <w:color w:val="800080"/>
      <w:u w:val="single"/>
    </w:rPr>
  </w:style>
  <w:style w:type="character" w:customStyle="1" w:styleId="Els-1storder-headChar">
    <w:name w:val="Els-1storder-head Char"/>
    <w:rPr>
      <w:b/>
      <w:lang w:val="en-US" w:eastAsia="en-US" w:bidi="ar-SA"/>
    </w:rPr>
  </w:style>
  <w:style w:type="character" w:styleId="CommentReference">
    <w:name w:val="annotation reference"/>
    <w:semiHidden/>
    <w:unhideWhenUsed/>
    <w:rPr>
      <w:sz w:val="16"/>
      <w:szCs w:val="16"/>
    </w:rPr>
  </w:style>
  <w:style w:type="paragraph" w:styleId="BalloonText">
    <w:name w:val="Balloon Text"/>
    <w:basedOn w:val="Normal"/>
    <w:rPr>
      <w:rFonts w:ascii="Tahoma" w:hAnsi="Tahoma" w:cs="Tahoma"/>
      <w:szCs w:val="16"/>
    </w:rPr>
  </w:style>
  <w:style w:type="character" w:customStyle="1" w:styleId="BalloonTextChar">
    <w:name w:val="Balloon Text Char"/>
    <w:rPr>
      <w:rFonts w:ascii="Tahoma" w:hAnsi="Tahoma" w:cs="Tahoma"/>
      <w:sz w:val="16"/>
      <w:szCs w:val="16"/>
      <w:lang w:eastAsia="en-US"/>
    </w:rPr>
  </w:style>
  <w:style w:type="paragraph" w:styleId="CommentText">
    <w:name w:val="annotation text"/>
    <w:basedOn w:val="Normal"/>
    <w:semiHidden/>
    <w:unhideWhenUsed/>
  </w:style>
  <w:style w:type="character" w:customStyle="1" w:styleId="CommentTextChar">
    <w:name w:val="Comment Text Char"/>
    <w:semiHidden/>
    <w:rPr>
      <w:lang w:val="en-GB"/>
    </w:rPr>
  </w:style>
  <w:style w:type="paragraph" w:styleId="CommentSubject">
    <w:name w:val="annotation subject"/>
    <w:basedOn w:val="CommentText"/>
    <w:next w:val="CommentText"/>
    <w:semiHidden/>
    <w:unhideWhenUsed/>
    <w:rPr>
      <w:b/>
      <w:bCs/>
    </w:rPr>
  </w:style>
  <w:style w:type="character" w:customStyle="1" w:styleId="CommentSubjectChar">
    <w:name w:val="Comment Subject Char"/>
    <w:semiHidden/>
    <w:rPr>
      <w:b/>
      <w:bCs/>
      <w:lang w:val="en-GB"/>
    </w:rPr>
  </w:style>
  <w:style w:type="paragraph" w:styleId="BodyTextIndent">
    <w:name w:val="Body Text Indent"/>
    <w:basedOn w:val="Normal"/>
    <w:link w:val="BodyTextIndentChar"/>
    <w:semiHidden/>
    <w:pPr>
      <w:widowControl/>
      <w:suppressAutoHyphens/>
      <w:ind w:firstLine="360"/>
      <w:jc w:val="both"/>
    </w:pPr>
    <w:rPr>
      <w:rFonts w:eastAsia="Times New Roman"/>
      <w:kern w:val="14"/>
      <w:lang w:val="en-US"/>
    </w:rPr>
  </w:style>
  <w:style w:type="paragraph" w:customStyle="1" w:styleId="ColorfulList-Accent11">
    <w:name w:val="Colorful List - Accent 11"/>
    <w:basedOn w:val="Normal"/>
    <w:qFormat/>
    <w:rsid w:val="00F07702"/>
    <w:pPr>
      <w:widowControl/>
      <w:spacing w:line="200" w:lineRule="exact"/>
      <w:ind w:left="7524" w:hanging="6804"/>
    </w:pPr>
    <w:rPr>
      <w:rFonts w:ascii="Arial" w:eastAsia="Batang" w:hAnsi="Arial"/>
      <w:sz w:val="15"/>
      <w:szCs w:val="24"/>
      <w:lang w:val="en-US" w:eastAsia="ko-KR"/>
    </w:rPr>
  </w:style>
  <w:style w:type="paragraph" w:styleId="BodyTextIndent2">
    <w:name w:val="Body Text Indent 2"/>
    <w:basedOn w:val="Normal"/>
    <w:link w:val="BodyTextIndent2Char"/>
    <w:semiHidden/>
    <w:pPr>
      <w:ind w:firstLine="240"/>
    </w:pPr>
  </w:style>
  <w:style w:type="paragraph" w:customStyle="1" w:styleId="RefIndent">
    <w:name w:val="RefIndent"/>
    <w:basedOn w:val="BodyTextIndent3"/>
    <w:pPr>
      <w:tabs>
        <w:tab w:val="left" w:pos="-1403"/>
        <w:tab w:val="left" w:pos="-720"/>
        <w:tab w:val="left" w:pos="0"/>
        <w:tab w:val="left" w:pos="324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  <w:tab w:val="left" w:pos="3276"/>
        <w:tab w:val="left" w:pos="3600"/>
        <w:tab w:val="left" w:pos="3960"/>
        <w:tab w:val="left" w:pos="4320"/>
        <w:tab w:val="left" w:pos="468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205"/>
        <w:tab w:val="left" w:pos="10800"/>
      </w:tabs>
      <w:suppressAutoHyphens/>
      <w:spacing w:after="0"/>
      <w:ind w:left="380" w:hanging="380"/>
      <w:jc w:val="both"/>
    </w:pPr>
    <w:rPr>
      <w:rFonts w:eastAsia="Times New Roman"/>
      <w:snapToGrid w:val="0"/>
      <w:spacing w:val="-2"/>
      <w:sz w:val="22"/>
      <w:szCs w:val="20"/>
      <w:lang w:val="en-US"/>
    </w:rPr>
  </w:style>
  <w:style w:type="paragraph" w:styleId="BodyTextIndent3">
    <w:name w:val="Body Text Indent 3"/>
    <w:basedOn w:val="Normal"/>
    <w:link w:val="BodyTextIndent3Char"/>
    <w:semiHidden/>
    <w:pPr>
      <w:spacing w:after="120"/>
      <w:ind w:left="360"/>
    </w:pPr>
    <w:rPr>
      <w:szCs w:val="16"/>
    </w:rPr>
  </w:style>
  <w:style w:type="character" w:styleId="PlaceholderText">
    <w:name w:val="Placeholder Text"/>
    <w:basedOn w:val="DefaultParagraphFont"/>
    <w:uiPriority w:val="99"/>
    <w:semiHidden/>
    <w:rsid w:val="0017435C"/>
    <w:rPr>
      <w:color w:val="808080"/>
    </w:rPr>
  </w:style>
  <w:style w:type="character" w:customStyle="1" w:styleId="HeaderChar">
    <w:name w:val="Header Char"/>
    <w:aliases w:val="page-number Char"/>
    <w:basedOn w:val="DefaultParagraphFont"/>
    <w:link w:val="Header"/>
    <w:uiPriority w:val="99"/>
    <w:rsid w:val="00E20E3D"/>
    <w:rPr>
      <w:noProof/>
      <w:sz w:val="14"/>
      <w:lang w:val="en-US" w:eastAsia="en-US"/>
    </w:rPr>
  </w:style>
  <w:style w:type="table" w:styleId="TableGrid">
    <w:name w:val="Table Grid"/>
    <w:basedOn w:val="TableNormal"/>
    <w:uiPriority w:val="39"/>
    <w:rsid w:val="00482D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ls-history-head">
    <w:name w:val="Els-history-head"/>
    <w:basedOn w:val="Els-history"/>
    <w:qFormat/>
    <w:rsid w:val="00F41166"/>
    <w:rPr>
      <w:i/>
    </w:rPr>
  </w:style>
  <w:style w:type="paragraph" w:customStyle="1" w:styleId="Els-NoIndent">
    <w:name w:val="Els-NoIndent"/>
    <w:basedOn w:val="Els-body-text"/>
    <w:qFormat/>
    <w:rsid w:val="006A63E8"/>
    <w:pPr>
      <w:ind w:firstLine="0"/>
    </w:pPr>
  </w:style>
  <w:style w:type="paragraph" w:customStyle="1" w:styleId="Els-table-col-head">
    <w:name w:val="Els-table-col-head"/>
    <w:basedOn w:val="Els-table-text"/>
    <w:qFormat/>
    <w:rsid w:val="00E4473D"/>
    <w:rPr>
      <w:b/>
      <w:sz w:val="16"/>
    </w:rPr>
  </w:style>
  <w:style w:type="paragraph" w:customStyle="1" w:styleId="Els-figure-caption">
    <w:name w:val="Els-figure-caption"/>
    <w:basedOn w:val="Els-table-caption"/>
    <w:qFormat/>
    <w:rsid w:val="00E4473D"/>
    <w:pPr>
      <w:spacing w:after="240" w:line="230" w:lineRule="exact"/>
      <w:jc w:val="center"/>
    </w:pPr>
  </w:style>
  <w:style w:type="paragraph" w:customStyle="1" w:styleId="Running-head">
    <w:name w:val="Running-head"/>
    <w:basedOn w:val="Header"/>
    <w:qFormat/>
    <w:rsid w:val="00E20E3D"/>
    <w:pPr>
      <w:tabs>
        <w:tab w:val="center" w:pos="4920"/>
      </w:tabs>
      <w:spacing w:line="200" w:lineRule="exact"/>
      <w:jc w:val="center"/>
    </w:pPr>
    <w:rPr>
      <w:smallCaps/>
    </w:rPr>
  </w:style>
  <w:style w:type="character" w:customStyle="1" w:styleId="FooterChar">
    <w:name w:val="Footer Char"/>
    <w:basedOn w:val="DefaultParagraphFont"/>
    <w:link w:val="Footer"/>
    <w:uiPriority w:val="99"/>
    <w:rsid w:val="00A32103"/>
    <w:rPr>
      <w:i/>
      <w:noProof/>
      <w:sz w:val="14"/>
      <w:lang w:val="en-US"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E95DA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A57C46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A57C46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D91D94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GB" w:eastAsia="en-US"/>
    </w:rPr>
  </w:style>
  <w:style w:type="character" w:customStyle="1" w:styleId="highlight">
    <w:name w:val="highlight"/>
    <w:basedOn w:val="DefaultParagraphFont"/>
    <w:rsid w:val="000C3384"/>
  </w:style>
  <w:style w:type="table" w:styleId="PlainTable2">
    <w:name w:val="Plain Table 2"/>
    <w:basedOn w:val="TableNormal"/>
    <w:uiPriority w:val="42"/>
    <w:rsid w:val="000C3384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numbering" w:customStyle="1" w:styleId="NoList1">
    <w:name w:val="No List1"/>
    <w:next w:val="NoList"/>
    <w:uiPriority w:val="99"/>
    <w:semiHidden/>
    <w:unhideWhenUsed/>
    <w:rsid w:val="00C45093"/>
  </w:style>
  <w:style w:type="paragraph" w:customStyle="1" w:styleId="msonormal0">
    <w:name w:val="msonormal"/>
    <w:basedOn w:val="Normal"/>
    <w:rsid w:val="00C45093"/>
    <w:pPr>
      <w:widowControl/>
      <w:spacing w:before="100" w:beforeAutospacing="1" w:after="100" w:afterAutospacing="1" w:line="240" w:lineRule="auto"/>
    </w:pPr>
    <w:rPr>
      <w:rFonts w:eastAsia="Times New Roman"/>
      <w:sz w:val="24"/>
      <w:szCs w:val="24"/>
      <w:lang w:val="en-US"/>
    </w:rPr>
  </w:style>
  <w:style w:type="paragraph" w:customStyle="1" w:styleId="font5">
    <w:name w:val="font5"/>
    <w:basedOn w:val="Normal"/>
    <w:rsid w:val="00C45093"/>
    <w:pPr>
      <w:widowControl/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val="en-US"/>
    </w:rPr>
  </w:style>
  <w:style w:type="paragraph" w:customStyle="1" w:styleId="font6">
    <w:name w:val="font6"/>
    <w:basedOn w:val="Normal"/>
    <w:rsid w:val="00C45093"/>
    <w:pPr>
      <w:widowControl/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sz w:val="24"/>
      <w:szCs w:val="24"/>
      <w:lang w:val="en-US"/>
    </w:rPr>
  </w:style>
  <w:style w:type="paragraph" w:customStyle="1" w:styleId="xl65">
    <w:name w:val="xl65"/>
    <w:basedOn w:val="Normal"/>
    <w:rsid w:val="00C4509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66">
    <w:name w:val="xl66"/>
    <w:basedOn w:val="Normal"/>
    <w:rsid w:val="00C4509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67">
    <w:name w:val="xl67"/>
    <w:basedOn w:val="Normal"/>
    <w:rsid w:val="00C45093"/>
    <w:pPr>
      <w:widowControl/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68">
    <w:name w:val="xl68"/>
    <w:basedOn w:val="Normal"/>
    <w:rsid w:val="00C4509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69">
    <w:name w:val="xl69"/>
    <w:basedOn w:val="Normal"/>
    <w:rsid w:val="00C4509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70">
    <w:name w:val="xl70"/>
    <w:basedOn w:val="Normal"/>
    <w:rsid w:val="00C4509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71">
    <w:name w:val="xl71"/>
    <w:basedOn w:val="Normal"/>
    <w:rsid w:val="00C4509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72">
    <w:name w:val="xl72"/>
    <w:basedOn w:val="Normal"/>
    <w:rsid w:val="00C4509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i/>
      <w:iCs/>
      <w:sz w:val="24"/>
      <w:szCs w:val="24"/>
      <w:lang w:val="en-US"/>
    </w:rPr>
  </w:style>
  <w:style w:type="paragraph" w:customStyle="1" w:styleId="xl73">
    <w:name w:val="xl73"/>
    <w:basedOn w:val="Normal"/>
    <w:rsid w:val="00C45093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74">
    <w:name w:val="xl74"/>
    <w:basedOn w:val="Normal"/>
    <w:rsid w:val="00C45093"/>
    <w:pPr>
      <w:widowControl/>
      <w:spacing w:before="100" w:beforeAutospacing="1" w:after="100" w:afterAutospacing="1" w:line="240" w:lineRule="auto"/>
      <w:textAlignment w:val="top"/>
    </w:pPr>
    <w:rPr>
      <w:rFonts w:eastAsia="Times New Roman"/>
      <w:sz w:val="56"/>
      <w:szCs w:val="56"/>
      <w:lang w:val="en-US"/>
    </w:rPr>
  </w:style>
  <w:style w:type="paragraph" w:customStyle="1" w:styleId="xl75">
    <w:name w:val="xl75"/>
    <w:basedOn w:val="Normal"/>
    <w:rsid w:val="00C4509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76">
    <w:name w:val="xl76"/>
    <w:basedOn w:val="Normal"/>
    <w:rsid w:val="00C45093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77">
    <w:name w:val="xl77"/>
    <w:basedOn w:val="Normal"/>
    <w:rsid w:val="00C4509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78">
    <w:name w:val="xl78"/>
    <w:basedOn w:val="Normal"/>
    <w:rsid w:val="00C45093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79">
    <w:name w:val="xl79"/>
    <w:basedOn w:val="Normal"/>
    <w:rsid w:val="00C4509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80">
    <w:name w:val="xl80"/>
    <w:basedOn w:val="Normal"/>
    <w:rsid w:val="00C45093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81">
    <w:name w:val="xl81"/>
    <w:basedOn w:val="Normal"/>
    <w:rsid w:val="00C4509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82">
    <w:name w:val="xl82"/>
    <w:basedOn w:val="Normal"/>
    <w:rsid w:val="00C4509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83">
    <w:name w:val="xl83"/>
    <w:basedOn w:val="Normal"/>
    <w:rsid w:val="00C45093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84">
    <w:name w:val="xl84"/>
    <w:basedOn w:val="Normal"/>
    <w:rsid w:val="00C4509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85">
    <w:name w:val="xl85"/>
    <w:basedOn w:val="Normal"/>
    <w:rsid w:val="00C4509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86">
    <w:name w:val="xl86"/>
    <w:basedOn w:val="Normal"/>
    <w:rsid w:val="00C45093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87">
    <w:name w:val="xl87"/>
    <w:basedOn w:val="Normal"/>
    <w:rsid w:val="00C4509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88">
    <w:name w:val="xl88"/>
    <w:basedOn w:val="Normal"/>
    <w:rsid w:val="00C4509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89">
    <w:name w:val="xl89"/>
    <w:basedOn w:val="Normal"/>
    <w:rsid w:val="00C45093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90">
    <w:name w:val="xl90"/>
    <w:basedOn w:val="Normal"/>
    <w:rsid w:val="00C4509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91">
    <w:name w:val="xl91"/>
    <w:basedOn w:val="Normal"/>
    <w:rsid w:val="00C4509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i/>
      <w:iCs/>
      <w:sz w:val="24"/>
      <w:szCs w:val="24"/>
      <w:lang w:val="en-US"/>
    </w:rPr>
  </w:style>
  <w:style w:type="paragraph" w:customStyle="1" w:styleId="xl92">
    <w:name w:val="xl92"/>
    <w:basedOn w:val="Normal"/>
    <w:rsid w:val="00C4509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i/>
      <w:iCs/>
      <w:sz w:val="24"/>
      <w:szCs w:val="24"/>
      <w:lang w:val="en-US"/>
    </w:rPr>
  </w:style>
  <w:style w:type="paragraph" w:customStyle="1" w:styleId="xl93">
    <w:name w:val="xl93"/>
    <w:basedOn w:val="Normal"/>
    <w:rsid w:val="00C4509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94">
    <w:name w:val="xl94"/>
    <w:basedOn w:val="Normal"/>
    <w:rsid w:val="00C4509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95">
    <w:name w:val="xl95"/>
    <w:basedOn w:val="Normal"/>
    <w:rsid w:val="00C45093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i/>
      <w:iCs/>
      <w:sz w:val="24"/>
      <w:szCs w:val="24"/>
      <w:lang w:val="en-US"/>
    </w:rPr>
  </w:style>
  <w:style w:type="character" w:customStyle="1" w:styleId="Heading1Char">
    <w:name w:val="Heading 1 Char"/>
    <w:basedOn w:val="DefaultParagraphFont"/>
    <w:link w:val="Heading1"/>
    <w:rsid w:val="00931F0B"/>
    <w:rPr>
      <w:b/>
      <w:bCs/>
      <w:sz w:val="16"/>
      <w:lang w:val="en-GB" w:eastAsia="en-US"/>
    </w:rPr>
  </w:style>
  <w:style w:type="character" w:customStyle="1" w:styleId="Heading3Char">
    <w:name w:val="Heading 3 Char"/>
    <w:basedOn w:val="DefaultParagraphFont"/>
    <w:link w:val="Heading3"/>
    <w:rsid w:val="00931F0B"/>
    <w:rPr>
      <w:b/>
      <w:bCs/>
      <w:sz w:val="16"/>
      <w:szCs w:val="24"/>
      <w:lang w:val="en-GB" w:eastAsia="en-US"/>
    </w:rPr>
  </w:style>
  <w:style w:type="character" w:customStyle="1" w:styleId="Heading4Char">
    <w:name w:val="Heading 4 Char"/>
    <w:basedOn w:val="DefaultParagraphFont"/>
    <w:link w:val="Heading4"/>
    <w:rsid w:val="00931F0B"/>
    <w:rPr>
      <w:b/>
      <w:bCs/>
      <w:sz w:val="28"/>
      <w:szCs w:val="28"/>
      <w:lang w:val="en-GB" w:eastAsia="en-US"/>
    </w:rPr>
  </w:style>
  <w:style w:type="character" w:customStyle="1" w:styleId="FootnoteTextChar">
    <w:name w:val="Footnote Text Char"/>
    <w:basedOn w:val="DefaultParagraphFont"/>
    <w:link w:val="FootnoteText"/>
    <w:semiHidden/>
    <w:rsid w:val="00931F0B"/>
    <w:rPr>
      <w:rFonts w:ascii="Univers" w:hAnsi="Univers"/>
      <w:sz w:val="16"/>
      <w:lang w:val="en-GB" w:eastAsia="en-US"/>
    </w:rPr>
  </w:style>
  <w:style w:type="character" w:customStyle="1" w:styleId="PlainTextChar">
    <w:name w:val="Plain Text Char"/>
    <w:basedOn w:val="DefaultParagraphFont"/>
    <w:link w:val="PlainText"/>
    <w:semiHidden/>
    <w:rsid w:val="00931F0B"/>
    <w:rPr>
      <w:rFonts w:ascii="Courier New" w:hAnsi="Courier New" w:cs="Courier New"/>
      <w:sz w:val="16"/>
      <w:lang w:val="en-US" w:eastAsia="en-US"/>
    </w:rPr>
  </w:style>
  <w:style w:type="character" w:customStyle="1" w:styleId="BodyTextIndentChar">
    <w:name w:val="Body Text Indent Char"/>
    <w:basedOn w:val="DefaultParagraphFont"/>
    <w:link w:val="BodyTextIndent"/>
    <w:semiHidden/>
    <w:rsid w:val="00931F0B"/>
    <w:rPr>
      <w:rFonts w:eastAsia="Times New Roman"/>
      <w:kern w:val="14"/>
      <w:sz w:val="16"/>
      <w:lang w:val="en-US" w:eastAsia="en-US"/>
    </w:rPr>
  </w:style>
  <w:style w:type="character" w:customStyle="1" w:styleId="BodyTextIndent2Char">
    <w:name w:val="Body Text Indent 2 Char"/>
    <w:basedOn w:val="DefaultParagraphFont"/>
    <w:link w:val="BodyTextIndent2"/>
    <w:semiHidden/>
    <w:rsid w:val="00931F0B"/>
    <w:rPr>
      <w:sz w:val="16"/>
      <w:lang w:val="en-GB" w:eastAsia="en-US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931F0B"/>
    <w:rPr>
      <w:sz w:val="16"/>
      <w:szCs w:val="16"/>
      <w:lang w:val="en-GB" w:eastAsia="en-US"/>
    </w:rPr>
  </w:style>
  <w:style w:type="paragraph" w:styleId="Revision">
    <w:name w:val="Revision"/>
    <w:hidden/>
    <w:uiPriority w:val="99"/>
    <w:semiHidden/>
    <w:rsid w:val="000703B9"/>
    <w:rPr>
      <w:sz w:val="16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6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95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522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969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5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72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310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511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8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0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18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642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72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10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821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58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62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12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11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805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79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0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4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75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430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640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13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9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811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556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12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24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176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961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62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86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266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228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97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84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190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169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62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5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72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29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3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4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155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47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08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39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91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192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5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67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388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158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55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35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014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719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86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7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957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73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18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7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362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6029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484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8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2780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24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95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09251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31098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5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03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6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99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33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170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601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67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47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755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05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08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713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3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666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863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9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14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12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0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8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07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4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86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04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9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13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6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85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0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5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26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89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62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0318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127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45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50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412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501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35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928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381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501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78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155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173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782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86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9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07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142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515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22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60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752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661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83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13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22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515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97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2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6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89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567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426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551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62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86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903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699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23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741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603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821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01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25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607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337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480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48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92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02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304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7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04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74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259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343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801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939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97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80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271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608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313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42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485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286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640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77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483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38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39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7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7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71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302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974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958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36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81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386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6987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790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07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920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23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810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2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93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619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48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196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4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12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84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21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414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47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90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559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433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3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13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22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382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389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65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4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8799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620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1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96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275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924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768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25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24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84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766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509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53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6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03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32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279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057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355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28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675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126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991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22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432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974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43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86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491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363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522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79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08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38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724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2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3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87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59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765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927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3825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0839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1020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02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3559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406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2878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988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3974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378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0378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6827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7800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555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608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78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0803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790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1820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215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9923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736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598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815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116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81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6130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676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2564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573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6072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269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1606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633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7365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664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359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020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481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025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7993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4911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695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607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564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476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6830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774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3509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979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6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9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4581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349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9091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3755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1619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738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0766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704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2842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26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6753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1739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209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59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9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2859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674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6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956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725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721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03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10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46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392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619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9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0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6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0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31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090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270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148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11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71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69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609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740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25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22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37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271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73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74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923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3441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822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657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7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52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221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719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98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73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441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953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16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28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811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262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0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74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88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30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664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22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6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15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973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78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47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114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901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404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6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407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496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852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450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36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497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204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696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68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434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319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22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51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276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794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8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9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857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466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654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47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73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8990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661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803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8598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97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48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47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74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28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97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3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635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368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76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8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74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761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81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54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7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75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242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797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21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6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297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843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03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82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2757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14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30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99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510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59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30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22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8293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617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5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46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00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448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156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86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953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570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212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94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31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25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2172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071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3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13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3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967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801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65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49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788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706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2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61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627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438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286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27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010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895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77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366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25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604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24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42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693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728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0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89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59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292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252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8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0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73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001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643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16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90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870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715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621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1153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568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14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6683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0758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72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99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78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04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072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85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53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214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315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58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6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8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0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47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97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141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265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2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11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23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382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984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28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08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852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706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2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4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846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309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8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44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30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948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743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766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4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380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720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812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8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10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42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477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940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1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893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160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877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7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02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189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13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384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97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663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946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5140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981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19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4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821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284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119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38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597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1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600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01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07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45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086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76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245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834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402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7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3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5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28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826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30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704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7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6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779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300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617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08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739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120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611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12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762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171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223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53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05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732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258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8847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9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9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14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31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683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1663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898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6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90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44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11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97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621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71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7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226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747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74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56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338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311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6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93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601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402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409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8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34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041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263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868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07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3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524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611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604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19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1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89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93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962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10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80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34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29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62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60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915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99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84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716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443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111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84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389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868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326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70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199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636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90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446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428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479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00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543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768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04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111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77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719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134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229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86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802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685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248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61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89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714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812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76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612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24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988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37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72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969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098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030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71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048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726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188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23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790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937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71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89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373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142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501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54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00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690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143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258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2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5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18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655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2267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753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67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4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568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899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83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16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564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377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29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6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266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560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190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1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6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48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57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6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8565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479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95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188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508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073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60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557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871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585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6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5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183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579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954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88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787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374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767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38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053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06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243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039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06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366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221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385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1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96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01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723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5183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610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8359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735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8292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87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913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09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0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4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206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125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69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30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07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57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65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54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01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8080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223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24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65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409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111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57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363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677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20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37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0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498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603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706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028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03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917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674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075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61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80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535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146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983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36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47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142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388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271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36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579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569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421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9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97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068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823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00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18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85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265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907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5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11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061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773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314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14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830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011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904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41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121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116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5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212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43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83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366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040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7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97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659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081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0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46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020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09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61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1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79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74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313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214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1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576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9841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059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2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16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995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973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275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3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59567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346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72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24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65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10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528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14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8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1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1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63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05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50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183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122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8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14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94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8361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364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50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253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788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332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Documents%20and%20Settings\yaog\My%20Documents\--%20procedia\PROENG\Templates\new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0915CAA-27E3-E245-96FA-7BBA4FB617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Settings\yaog\My Documents\-- procedia\PROENG\Templates\newtemplate.dotx</Template>
  <TotalTime>8</TotalTime>
  <Pages>1</Pages>
  <Words>186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Article</vt:lpstr>
    </vt:vector>
  </TitlesOfParts>
  <Company>Hewlett-Packard Company</Company>
  <LinksUpToDate>false</LinksUpToDate>
  <CharactersWithSpaces>1249</CharactersWithSpaces>
  <SharedDoc>false</SharedDoc>
  <HLinks>
    <vt:vector size="30" baseType="variant">
      <vt:variant>
        <vt:i4>6291561</vt:i4>
      </vt:variant>
      <vt:variant>
        <vt:i4>14</vt:i4>
      </vt:variant>
      <vt:variant>
        <vt:i4>0</vt:i4>
      </vt:variant>
      <vt:variant>
        <vt:i4>5</vt:i4>
      </vt:variant>
      <vt:variant>
        <vt:lpwstr>http://www.elsevier.com/wps/find/authorsview.authors/authorartworkinstructions</vt:lpwstr>
      </vt:variant>
      <vt:variant>
        <vt:lpwstr/>
      </vt:variant>
      <vt:variant>
        <vt:i4>4980741</vt:i4>
      </vt:variant>
      <vt:variant>
        <vt:i4>10</vt:i4>
      </vt:variant>
      <vt:variant>
        <vt:i4>0</vt:i4>
      </vt:variant>
      <vt:variant>
        <vt:i4>5</vt:i4>
      </vt:variant>
      <vt:variant>
        <vt:lpwstr>http://www.sciencedirect.com/science/journal/22128271</vt:lpwstr>
      </vt:variant>
      <vt:variant>
        <vt:lpwstr/>
      </vt:variant>
      <vt:variant>
        <vt:i4>7471207</vt:i4>
      </vt:variant>
      <vt:variant>
        <vt:i4>8106</vt:i4>
      </vt:variant>
      <vt:variant>
        <vt:i4>1026</vt:i4>
      </vt:variant>
      <vt:variant>
        <vt:i4>1</vt:i4>
      </vt:variant>
      <vt:variant>
        <vt:lpwstr>gr1</vt:lpwstr>
      </vt:variant>
      <vt:variant>
        <vt:lpwstr/>
      </vt:variant>
      <vt:variant>
        <vt:i4>983056</vt:i4>
      </vt:variant>
      <vt:variant>
        <vt:i4>10404</vt:i4>
      </vt:variant>
      <vt:variant>
        <vt:i4>1030</vt:i4>
      </vt:variant>
      <vt:variant>
        <vt:i4>1</vt:i4>
      </vt:variant>
      <vt:variant>
        <vt:lpwstr>Untitled</vt:lpwstr>
      </vt:variant>
      <vt:variant>
        <vt:lpwstr/>
      </vt:variant>
      <vt:variant>
        <vt:i4>983056</vt:i4>
      </vt:variant>
      <vt:variant>
        <vt:i4>10410</vt:i4>
      </vt:variant>
      <vt:variant>
        <vt:i4>1031</vt:i4>
      </vt:variant>
      <vt:variant>
        <vt:i4>1</vt:i4>
      </vt:variant>
      <vt:variant>
        <vt:lpwstr>Untitled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Article</dc:title>
  <dc:creator>yaog</dc:creator>
  <cp:lastModifiedBy>-</cp:lastModifiedBy>
  <cp:revision>12</cp:revision>
  <cp:lastPrinted>2014-09-09T08:29:00Z</cp:lastPrinted>
  <dcterms:created xsi:type="dcterms:W3CDTF">2019-11-13T14:23:00Z</dcterms:created>
  <dcterms:modified xsi:type="dcterms:W3CDTF">2019-11-13T14:59:00Z</dcterms:modified>
</cp:coreProperties>
</file>